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9ED2E" w14:textId="5FCF9F9B" w:rsidR="00BD0FE9" w:rsidRDefault="0014775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 wp14:anchorId="402F7981" wp14:editId="6D9E41CB">
                <wp:simplePos x="0" y="0"/>
                <wp:positionH relativeFrom="margin">
                  <wp:posOffset>4212590</wp:posOffset>
                </wp:positionH>
                <wp:positionV relativeFrom="paragraph">
                  <wp:posOffset>0</wp:posOffset>
                </wp:positionV>
                <wp:extent cx="2350770" cy="2113280"/>
                <wp:effectExtent l="0" t="0" r="0" b="127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770" cy="211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E839A" w14:textId="3B2AF74B" w:rsidR="00147750" w:rsidRDefault="001477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5DC6FE" wp14:editId="2A7FDF42">
                                  <wp:extent cx="2106976" cy="1954530"/>
                                  <wp:effectExtent l="0" t="0" r="7620" b="7620"/>
                                  <wp:docPr id="30" name="Picture 30" descr="Homepage - Haslingden Healthca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omepage - Haslingden Healthca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8089" cy="1955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F79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1.7pt;margin-top:0;width:185.1pt;height:166.4pt;z-index:251764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" stroked="f">
                <v:textbox>
                  <w:txbxContent>
                    <w:p w14:paraId="438E839A" w14:textId="3B2AF74B" w:rsidR="00147750" w:rsidRDefault="00147750">
                      <w:r>
                        <w:rPr>
                          <w:noProof/>
                        </w:rPr>
                        <w:drawing>
                          <wp:inline distT="0" distB="0" distL="0" distR="0" wp14:anchorId="7A5DC6FE" wp14:editId="2A7FDF42">
                            <wp:extent cx="2106976" cy="1954530"/>
                            <wp:effectExtent l="0" t="0" r="7620" b="7620"/>
                            <wp:docPr id="30" name="Picture 30" descr="Homepage - Haslingden Healthca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omepage - Haslingden Healthca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8089" cy="1955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42627FFB" wp14:editId="7596764C">
                <wp:simplePos x="0" y="0"/>
                <wp:positionH relativeFrom="column">
                  <wp:posOffset>472044</wp:posOffset>
                </wp:positionH>
                <wp:positionV relativeFrom="paragraph">
                  <wp:posOffset>151410</wp:posOffset>
                </wp:positionV>
                <wp:extent cx="2386940" cy="308610"/>
                <wp:effectExtent l="0" t="0" r="0" b="0"/>
                <wp:wrapNone/>
                <wp:docPr id="15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9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6BD521" w14:textId="589DB200" w:rsidR="006F4C6E" w:rsidRPr="00931BB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931BB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in this issue</w:t>
                            </w:r>
                            <w:r w:rsidR="0014775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4678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MARCH</w:t>
                            </w:r>
                            <w:r w:rsidR="0014775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4E2CE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4</w:t>
                            </w:r>
                            <w:r w:rsidRPr="00931BB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627FFB" id="Text Box 154" o:spid="_x0000_s1027" type="#_x0000_t202" style="position:absolute;margin-left:37.15pt;margin-top:11.9pt;width:187.95pt;height:24.3pt;z-index:25160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3F6BD521" w14:textId="589DB200" w:rsidR="006F4C6E" w:rsidRPr="00931BBE" w:rsidRDefault="006F4C6E" w:rsidP="006F4C6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  <w:r w:rsidRPr="00931BB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in this issue</w:t>
                      </w:r>
                      <w:r w:rsidR="0014775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44678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MARCH</w:t>
                      </w:r>
                      <w:r w:rsidR="0014775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202</w:t>
                      </w:r>
                      <w:r w:rsidR="004E2CE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4</w:t>
                      </w:r>
                      <w:r w:rsidRPr="00931BB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&gt;&gt;&gt;</w:t>
                      </w:r>
                    </w:p>
                  </w:txbxContent>
                </v:textbox>
              </v:shape>
            </w:pict>
          </mc:Fallback>
        </mc:AlternateContent>
      </w:r>
      <w:r w:rsidR="00813C4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C8BA706" wp14:editId="4D008D16">
                <wp:simplePos x="0" y="0"/>
                <wp:positionH relativeFrom="column">
                  <wp:posOffset>6508115</wp:posOffset>
                </wp:positionH>
                <wp:positionV relativeFrom="paragraph">
                  <wp:posOffset>-32385</wp:posOffset>
                </wp:positionV>
                <wp:extent cx="514350" cy="285750"/>
                <wp:effectExtent l="0" t="0" r="0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909FF3" w14:textId="77777777" w:rsidR="006F4C6E" w:rsidRDefault="006F4C6E" w:rsidP="006F4C6E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</w:rPr>
                              <w:t>Issue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BA706" id="Text Box 24" o:spid="_x0000_s1028" type="#_x0000_t202" style="position:absolute;margin-left:512.45pt;margin-top:-2.55pt;width:40.5pt;height:22.5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" filled="f" fillcolor="#fffffe" stroked="f" strokecolor="#212120" insetpen="t">
                <v:textbox inset="2.88pt,2.88pt,2.88pt,2.88pt">
                  <w:txbxContent>
                    <w:p w14:paraId="76909FF3" w14:textId="77777777" w:rsidR="006F4C6E" w:rsidRDefault="006F4C6E" w:rsidP="006F4C6E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color w:val="FFFFFE"/>
                          <w:w w:val="80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80"/>
                          <w:sz w:val="34"/>
                          <w:szCs w:val="34"/>
                        </w:rPr>
                        <w:t>Issue</w:t>
                      </w:r>
                    </w:p>
                  </w:txbxContent>
                </v:textbox>
              </v:shap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8640" behindDoc="0" locked="0" layoutInCell="1" allowOverlap="1" wp14:anchorId="055A91AF" wp14:editId="0CBA8881">
                <wp:simplePos x="0" y="0"/>
                <wp:positionH relativeFrom="column">
                  <wp:posOffset>7552055</wp:posOffset>
                </wp:positionH>
                <wp:positionV relativeFrom="page">
                  <wp:posOffset>793115</wp:posOffset>
                </wp:positionV>
                <wp:extent cx="2662555" cy="0"/>
                <wp:effectExtent l="8255" t="12065" r="15240" b="698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252D4" id="Line 177" o:spid="_x0000_s1026" style="position:absolute;z-index:251568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2.45pt" to="804.3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7616" behindDoc="0" locked="0" layoutInCell="1" allowOverlap="1" wp14:anchorId="010DC4F1" wp14:editId="0848F166">
                <wp:simplePos x="0" y="0"/>
                <wp:positionH relativeFrom="column">
                  <wp:posOffset>4889500</wp:posOffset>
                </wp:positionH>
                <wp:positionV relativeFrom="page">
                  <wp:posOffset>2670810</wp:posOffset>
                </wp:positionV>
                <wp:extent cx="10206355" cy="0"/>
                <wp:effectExtent l="12700" t="13335" r="10795" b="1524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6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2A921" id="Line 176" o:spid="_x0000_s1026" style="position:absolute;z-index:251567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210.3pt" to="1188.65pt,2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6592" behindDoc="0" locked="0" layoutInCell="1" allowOverlap="1" wp14:anchorId="71619119" wp14:editId="47085684">
                <wp:simplePos x="0" y="0"/>
                <wp:positionH relativeFrom="column">
                  <wp:posOffset>4889500</wp:posOffset>
                </wp:positionH>
                <wp:positionV relativeFrom="page">
                  <wp:posOffset>3114675</wp:posOffset>
                </wp:positionV>
                <wp:extent cx="2662555" cy="0"/>
                <wp:effectExtent l="12700" t="9525" r="10795" b="9525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C4E37" id="Line 175" o:spid="_x0000_s1026" style="position:absolute;z-index:251566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245.25pt" to="594.6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5568" behindDoc="0" locked="0" layoutInCell="1" allowOverlap="1" wp14:anchorId="25EBF3E0" wp14:editId="67F79DC2">
                <wp:simplePos x="0" y="0"/>
                <wp:positionH relativeFrom="column">
                  <wp:posOffset>4889500</wp:posOffset>
                </wp:positionH>
                <wp:positionV relativeFrom="page">
                  <wp:posOffset>229870</wp:posOffset>
                </wp:positionV>
                <wp:extent cx="0" cy="1997075"/>
                <wp:effectExtent l="12700" t="10795" r="6350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7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0372A" id="Line 174" o:spid="_x0000_s1026" style="position:absolute;z-index:251565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18.1pt" to="385pt,1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3520" behindDoc="0" locked="0" layoutInCell="1" allowOverlap="1" wp14:anchorId="216BFCF6" wp14:editId="46D428E8">
                <wp:simplePos x="0" y="0"/>
                <wp:positionH relativeFrom="column">
                  <wp:posOffset>14208125</wp:posOffset>
                </wp:positionH>
                <wp:positionV relativeFrom="page">
                  <wp:posOffset>2670810</wp:posOffset>
                </wp:positionV>
                <wp:extent cx="0" cy="1331595"/>
                <wp:effectExtent l="6350" t="13335" r="12700" b="7620"/>
                <wp:wrapNone/>
                <wp:docPr id="170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C24EE" id="Line 172" o:spid="_x0000_s1026" style="position:absolute;z-index:251563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118.75pt,210.3pt" to="1118.75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1472" behindDoc="0" locked="0" layoutInCell="1" allowOverlap="1" wp14:anchorId="54322751" wp14:editId="231B42DE">
                <wp:simplePos x="0" y="0"/>
                <wp:positionH relativeFrom="column">
                  <wp:posOffset>7995920</wp:posOffset>
                </wp:positionH>
                <wp:positionV relativeFrom="page">
                  <wp:posOffset>2670810</wp:posOffset>
                </wp:positionV>
                <wp:extent cx="0" cy="1331595"/>
                <wp:effectExtent l="13970" t="13335" r="14605" b="7620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48400" id="Line 159" o:spid="_x0000_s1026" style="position:absolute;z-index:251561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629.6pt,210.3pt" to="629.6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0448" behindDoc="0" locked="0" layoutInCell="1" allowOverlap="1" wp14:anchorId="67E0FC76" wp14:editId="3D423573">
                <wp:simplePos x="0" y="0"/>
                <wp:positionH relativeFrom="column">
                  <wp:posOffset>4889500</wp:posOffset>
                </wp:positionH>
                <wp:positionV relativeFrom="page">
                  <wp:posOffset>2226945</wp:posOffset>
                </wp:positionV>
                <wp:extent cx="10206355" cy="0"/>
                <wp:effectExtent l="12700" t="7620" r="10795" b="11430"/>
                <wp:wrapNone/>
                <wp:docPr id="155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6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4658F" id="Line 158" o:spid="_x0000_s1026" style="position:absolute;z-index:251560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175.35pt" to="1188.65pt,1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53280" behindDoc="0" locked="0" layoutInCell="1" allowOverlap="1" wp14:anchorId="30095CE9" wp14:editId="723E3234">
                <wp:simplePos x="0" y="0"/>
                <wp:positionH relativeFrom="column">
                  <wp:posOffset>7552055</wp:posOffset>
                </wp:positionH>
                <wp:positionV relativeFrom="page">
                  <wp:posOffset>8002905</wp:posOffset>
                </wp:positionV>
                <wp:extent cx="2628900" cy="0"/>
                <wp:effectExtent l="8255" t="11430" r="10795" b="7620"/>
                <wp:wrapNone/>
                <wp:docPr id="149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0C8E0" id="Line 151" o:spid="_x0000_s1026" style="position:absolute;z-index:251553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30.15pt" to="801.65pt,6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52256" behindDoc="0" locked="0" layoutInCell="1" allowOverlap="1" wp14:anchorId="5718F3BE" wp14:editId="734BADCA">
                <wp:simplePos x="0" y="0"/>
                <wp:positionH relativeFrom="column">
                  <wp:posOffset>7552055</wp:posOffset>
                </wp:positionH>
                <wp:positionV relativeFrom="page">
                  <wp:posOffset>4433570</wp:posOffset>
                </wp:positionV>
                <wp:extent cx="2628900" cy="0"/>
                <wp:effectExtent l="8255" t="13970" r="10795" b="14605"/>
                <wp:wrapNone/>
                <wp:docPr id="148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A6977" id="Line 150" o:spid="_x0000_s1026" style="position:absolute;z-index:251552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349.1pt" to="801.65pt,3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9968" behindDoc="0" locked="0" layoutInCell="1" allowOverlap="1" wp14:anchorId="3957228F" wp14:editId="5ED58B4F">
                <wp:simplePos x="0" y="0"/>
                <wp:positionH relativeFrom="column">
                  <wp:posOffset>10213340</wp:posOffset>
                </wp:positionH>
                <wp:positionV relativeFrom="page">
                  <wp:posOffset>2216785</wp:posOffset>
                </wp:positionV>
                <wp:extent cx="0" cy="13970"/>
                <wp:effectExtent l="12065" t="6985" r="6985" b="7620"/>
                <wp:wrapNone/>
                <wp:docPr id="2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981E3" id="Line 22" o:spid="_x0000_s1026" style="position:absolute;flip:y;z-index:251539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804.2pt,174.55pt" to="804.2pt,1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8944" behindDoc="0" locked="0" layoutInCell="1" allowOverlap="1" wp14:anchorId="414E3ADA" wp14:editId="71349F46">
                <wp:simplePos x="0" y="0"/>
                <wp:positionH relativeFrom="column">
                  <wp:posOffset>8255</wp:posOffset>
                </wp:positionH>
                <wp:positionV relativeFrom="page">
                  <wp:posOffset>6174105</wp:posOffset>
                </wp:positionV>
                <wp:extent cx="228600" cy="0"/>
                <wp:effectExtent l="8255" t="11430" r="10795" b="7620"/>
                <wp:wrapNone/>
                <wp:docPr id="1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60650" id="Line 21" o:spid="_x0000_s1026" style="position:absolute;z-index:251538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86.15pt" to="18.6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7920" behindDoc="0" locked="0" layoutInCell="1" allowOverlap="1" wp14:anchorId="0ACF37B8" wp14:editId="4A9947EA">
                <wp:simplePos x="0" y="0"/>
                <wp:positionH relativeFrom="column">
                  <wp:posOffset>8255</wp:posOffset>
                </wp:positionH>
                <wp:positionV relativeFrom="page">
                  <wp:posOffset>5945505</wp:posOffset>
                </wp:positionV>
                <wp:extent cx="228600" cy="0"/>
                <wp:effectExtent l="8255" t="11430" r="10795" b="7620"/>
                <wp:wrapNone/>
                <wp:docPr id="1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006C5" id="Line 20" o:spid="_x0000_s1026" style="position:absolute;z-index:251537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68.15pt" to="18.6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6896" behindDoc="0" locked="0" layoutInCell="1" allowOverlap="1" wp14:anchorId="7568AD14" wp14:editId="4BC4C6A2">
                <wp:simplePos x="0" y="0"/>
                <wp:positionH relativeFrom="column">
                  <wp:posOffset>8255</wp:posOffset>
                </wp:positionH>
                <wp:positionV relativeFrom="page">
                  <wp:posOffset>5716905</wp:posOffset>
                </wp:positionV>
                <wp:extent cx="228600" cy="0"/>
                <wp:effectExtent l="8255" t="11430" r="10795" b="7620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63162" id="Line 19" o:spid="_x0000_s1026" style="position:absolute;z-index:251536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50.15pt" to="18.6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5872" behindDoc="0" locked="0" layoutInCell="1" allowOverlap="1" wp14:anchorId="5705241E" wp14:editId="7B4788FB">
                <wp:simplePos x="0" y="0"/>
                <wp:positionH relativeFrom="column">
                  <wp:posOffset>8255</wp:posOffset>
                </wp:positionH>
                <wp:positionV relativeFrom="page">
                  <wp:posOffset>5488305</wp:posOffset>
                </wp:positionV>
                <wp:extent cx="228600" cy="0"/>
                <wp:effectExtent l="8255" t="11430" r="10795" b="762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0CF90" id="Line 18" o:spid="_x0000_s1026" style="position:absolute;z-index:251535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32.15pt" to="18.6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4848" behindDoc="0" locked="0" layoutInCell="1" allowOverlap="1" wp14:anchorId="025F0F95" wp14:editId="13E56720">
                <wp:simplePos x="0" y="0"/>
                <wp:positionH relativeFrom="column">
                  <wp:posOffset>8255</wp:posOffset>
                </wp:positionH>
                <wp:positionV relativeFrom="page">
                  <wp:posOffset>5259705</wp:posOffset>
                </wp:positionV>
                <wp:extent cx="228600" cy="0"/>
                <wp:effectExtent l="8255" t="11430" r="10795" b="762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11C95" id="Line 17" o:spid="_x0000_s1026" style="position:absolute;z-index:251534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14.15pt" to="18.6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7BECB0A9" w14:textId="7FA1482D" w:rsidR="00BD0FE9" w:rsidRDefault="004E2CE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 wp14:anchorId="49548662" wp14:editId="1198C1D8">
                <wp:simplePos x="0" y="0"/>
                <wp:positionH relativeFrom="margin">
                  <wp:posOffset>5248275</wp:posOffset>
                </wp:positionH>
                <wp:positionV relativeFrom="paragraph">
                  <wp:posOffset>2168525</wp:posOffset>
                </wp:positionV>
                <wp:extent cx="1958975" cy="1295400"/>
                <wp:effectExtent l="0" t="0" r="3175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DA911" w14:textId="616924A6" w:rsidR="00147750" w:rsidRDefault="004E2C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5E91B" wp14:editId="59855D84">
                                  <wp:extent cx="1757680" cy="1181735"/>
                                  <wp:effectExtent l="0" t="0" r="0" b="0"/>
                                  <wp:docPr id="205126452" name="Picture 5" descr="The meaning and symbolism of the word - «Spring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The meaning and symbolism of the word - «Spring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7680" cy="1181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48662" id="_x0000_s1029" type="#_x0000_t202" style="position:absolute;margin-left:413.25pt;margin-top:170.75pt;width:154.25pt;height:102pt;z-index:25176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" stroked="f">
                <v:textbox>
                  <w:txbxContent>
                    <w:p w14:paraId="4D6DA911" w14:textId="616924A6" w:rsidR="00147750" w:rsidRDefault="004E2CE0">
                      <w:r>
                        <w:rPr>
                          <w:noProof/>
                        </w:rPr>
                        <w:drawing>
                          <wp:inline distT="0" distB="0" distL="0" distR="0" wp14:anchorId="37E5E91B" wp14:editId="59855D84">
                            <wp:extent cx="1757680" cy="1181735"/>
                            <wp:effectExtent l="0" t="0" r="0" b="0"/>
                            <wp:docPr id="205126452" name="Picture 5" descr="The meaning and symbolism of the word - «Spring»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The meaning and symbolism of the word - «Spring»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7680" cy="1181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6D92128E" wp14:editId="2D99AFD6">
                <wp:simplePos x="0" y="0"/>
                <wp:positionH relativeFrom="margin">
                  <wp:posOffset>2743200</wp:posOffset>
                </wp:positionH>
                <wp:positionV relativeFrom="paragraph">
                  <wp:posOffset>3672840</wp:posOffset>
                </wp:positionV>
                <wp:extent cx="4288155" cy="1495425"/>
                <wp:effectExtent l="0" t="0" r="0" b="9525"/>
                <wp:wrapTopAndBottom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815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A4655" w14:textId="101849AE" w:rsidR="004E2CE0" w:rsidRPr="004E2CE0" w:rsidRDefault="004E2CE0" w:rsidP="004E2CE0">
                            <w:pPr>
                              <w:pStyle w:val="ListParagraph"/>
                              <w:rPr>
                                <w:rFonts w:ascii="Georgia Pro Light" w:hAnsi="Georgia Pro Light" w:cs="Aparajita"/>
                                <w:color w:val="33CC33"/>
                                <w:sz w:val="28"/>
                                <w:szCs w:val="28"/>
                              </w:rPr>
                            </w:pPr>
                            <w:r w:rsidRPr="004E2CE0">
                              <w:rPr>
                                <w:rFonts w:ascii="Georgia Pro Light" w:hAnsi="Georgia Pro Light" w:cs="Aparajita"/>
                                <w:color w:val="33CC33"/>
                                <w:sz w:val="28"/>
                                <w:szCs w:val="28"/>
                              </w:rPr>
                              <w:t>Ramadan 2024 is expected to begin on Monday 11</w:t>
                            </w:r>
                            <w:r w:rsidRPr="004E2CE0">
                              <w:rPr>
                                <w:rFonts w:ascii="Georgia Pro Light" w:hAnsi="Georgia Pro Light" w:cs="Aparajita"/>
                                <w:color w:val="33CC33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4E2CE0">
                              <w:rPr>
                                <w:rFonts w:ascii="Georgia Pro Light" w:hAnsi="Georgia Pro Light" w:cs="Aparajita"/>
                                <w:color w:val="33CC33"/>
                                <w:sz w:val="28"/>
                                <w:szCs w:val="28"/>
                              </w:rPr>
                              <w:t xml:space="preserve"> March and end </w:t>
                            </w:r>
                            <w:r w:rsidR="00F120F3">
                              <w:rPr>
                                <w:rFonts w:ascii="Georgia Pro Light" w:hAnsi="Georgia Pro Light" w:cs="Aparajita"/>
                                <w:color w:val="33CC33"/>
                                <w:sz w:val="28"/>
                                <w:szCs w:val="28"/>
                              </w:rPr>
                              <w:t>around</w:t>
                            </w:r>
                            <w:r w:rsidRPr="004E2CE0">
                              <w:rPr>
                                <w:rFonts w:ascii="Georgia Pro Light" w:hAnsi="Georgia Pro Light" w:cs="Aparajita"/>
                                <w:color w:val="33CC33"/>
                                <w:sz w:val="28"/>
                                <w:szCs w:val="28"/>
                              </w:rPr>
                              <w:t xml:space="preserve"> Tuesday April 9</w:t>
                            </w:r>
                            <w:r w:rsidRPr="004E2CE0">
                              <w:rPr>
                                <w:rFonts w:ascii="Georgia Pro Light" w:hAnsi="Georgia Pro Light" w:cs="Aparajita"/>
                                <w:color w:val="33CC33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4E2CE0">
                              <w:rPr>
                                <w:rFonts w:ascii="Georgia Pro Light" w:hAnsi="Georgia Pro Light" w:cs="Aparajita"/>
                                <w:color w:val="33CC33"/>
                                <w:sz w:val="28"/>
                                <w:szCs w:val="28"/>
                              </w:rPr>
                              <w:t>, depending on the sighting of the moon.</w:t>
                            </w:r>
                          </w:p>
                          <w:p w14:paraId="46A6E4C1" w14:textId="09A5DAA6" w:rsidR="004E2CE0" w:rsidRPr="004E2CE0" w:rsidRDefault="004E2CE0" w:rsidP="004E2CE0">
                            <w:pPr>
                              <w:pStyle w:val="ListParagraph"/>
                              <w:rPr>
                                <w:rFonts w:ascii="Georgia Pro Light" w:hAnsi="Georgia Pro Light" w:cs="Aparajita"/>
                                <w:color w:val="33CC33"/>
                                <w:sz w:val="28"/>
                                <w:szCs w:val="28"/>
                              </w:rPr>
                            </w:pPr>
                            <w:r w:rsidRPr="004E2CE0">
                              <w:rPr>
                                <w:rFonts w:ascii="Georgia Pro Light" w:hAnsi="Georgia Pro Light" w:cs="Aparajita"/>
                                <w:color w:val="33CC33"/>
                                <w:sz w:val="28"/>
                                <w:szCs w:val="28"/>
                              </w:rPr>
                              <w:t xml:space="preserve">Eid al-Fitr, which marks the end of Ramadan is expected to be celebrated </w:t>
                            </w:r>
                            <w:r w:rsidR="00F120F3">
                              <w:rPr>
                                <w:rFonts w:ascii="Georgia Pro Light" w:hAnsi="Georgia Pro Light" w:cs="Aparajita"/>
                                <w:color w:val="33CC33"/>
                                <w:sz w:val="28"/>
                                <w:szCs w:val="28"/>
                              </w:rPr>
                              <w:t xml:space="preserve">around </w:t>
                            </w:r>
                            <w:r w:rsidRPr="004E2CE0">
                              <w:rPr>
                                <w:rFonts w:ascii="Georgia Pro Light" w:hAnsi="Georgia Pro Light" w:cs="Aparajita"/>
                                <w:color w:val="33CC33"/>
                                <w:sz w:val="28"/>
                                <w:szCs w:val="28"/>
                              </w:rPr>
                              <w:t>April 10</w:t>
                            </w:r>
                            <w:r w:rsidRPr="004E2CE0">
                              <w:rPr>
                                <w:rFonts w:ascii="Georgia Pro Light" w:hAnsi="Georgia Pro Light" w:cs="Aparajita"/>
                                <w:color w:val="33CC33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4E2CE0">
                              <w:rPr>
                                <w:rFonts w:ascii="Georgia Pro Light" w:hAnsi="Georgia Pro Light" w:cs="Aparajita"/>
                                <w:color w:val="33CC33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9593517" w14:textId="77777777" w:rsidR="004E2CE0" w:rsidRPr="004E2CE0" w:rsidRDefault="004E2CE0" w:rsidP="004E2CE0">
                            <w:pPr>
                              <w:pStyle w:val="ListParagraph"/>
                              <w:rPr>
                                <w:rFonts w:ascii="Georgia Pro Light" w:hAnsi="Georgia Pro Light" w:cs="Aparajita"/>
                                <w:color w:val="33CC33"/>
                                <w:sz w:val="28"/>
                                <w:szCs w:val="28"/>
                              </w:rPr>
                            </w:pPr>
                          </w:p>
                          <w:p w14:paraId="2F04B932" w14:textId="6257B21F" w:rsidR="00A87F49" w:rsidRPr="004E2CE0" w:rsidRDefault="004E2CE0" w:rsidP="004E2CE0">
                            <w:pPr>
                              <w:pStyle w:val="ListParagraph"/>
                              <w:rPr>
                                <w:rFonts w:ascii="Georgia Pro Light" w:hAnsi="Georgia Pro Light" w:cs="Aparajita"/>
                                <w:b/>
                                <w:bCs/>
                                <w:color w:val="33CC33"/>
                                <w:sz w:val="32"/>
                                <w:szCs w:val="32"/>
                              </w:rPr>
                            </w:pPr>
                            <w:r w:rsidRPr="004E2CE0">
                              <w:rPr>
                                <w:rFonts w:ascii="Georgia Pro Light" w:hAnsi="Georgia Pro Light" w:cs="Aparajita"/>
                                <w:b/>
                                <w:bCs/>
                                <w:color w:val="33CC33"/>
                                <w:sz w:val="28"/>
                                <w:szCs w:val="28"/>
                              </w:rPr>
                              <w:t>We would like to wish our fellow Muslim community a happy Eid!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2128E" id="_x0000_s1030" type="#_x0000_t202" style="position:absolute;margin-left:3in;margin-top:289.2pt;width:337.65pt;height:117.75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" stroked="f">
                <v:textbox>
                  <w:txbxContent>
                    <w:p w14:paraId="6FAA4655" w14:textId="101849AE" w:rsidR="004E2CE0" w:rsidRPr="004E2CE0" w:rsidRDefault="004E2CE0" w:rsidP="004E2CE0">
                      <w:pPr>
                        <w:pStyle w:val="ListParagraph"/>
                        <w:rPr>
                          <w:rFonts w:ascii="Georgia Pro Light" w:hAnsi="Georgia Pro Light" w:cs="Aparajita"/>
                          <w:color w:val="33CC33"/>
                          <w:sz w:val="28"/>
                          <w:szCs w:val="28"/>
                        </w:rPr>
                      </w:pPr>
                      <w:r w:rsidRPr="004E2CE0">
                        <w:rPr>
                          <w:rFonts w:ascii="Georgia Pro Light" w:hAnsi="Georgia Pro Light" w:cs="Aparajita"/>
                          <w:color w:val="33CC33"/>
                          <w:sz w:val="28"/>
                          <w:szCs w:val="28"/>
                        </w:rPr>
                        <w:t>Ramadan 2024 is expected to begin on Monday 11</w:t>
                      </w:r>
                      <w:r w:rsidRPr="004E2CE0">
                        <w:rPr>
                          <w:rFonts w:ascii="Georgia Pro Light" w:hAnsi="Georgia Pro Light" w:cs="Aparajita"/>
                          <w:color w:val="33CC33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4E2CE0">
                        <w:rPr>
                          <w:rFonts w:ascii="Georgia Pro Light" w:hAnsi="Georgia Pro Light" w:cs="Aparajita"/>
                          <w:color w:val="33CC33"/>
                          <w:sz w:val="28"/>
                          <w:szCs w:val="28"/>
                        </w:rPr>
                        <w:t xml:space="preserve"> March and end </w:t>
                      </w:r>
                      <w:r w:rsidR="00F120F3">
                        <w:rPr>
                          <w:rFonts w:ascii="Georgia Pro Light" w:hAnsi="Georgia Pro Light" w:cs="Aparajita"/>
                          <w:color w:val="33CC33"/>
                          <w:sz w:val="28"/>
                          <w:szCs w:val="28"/>
                        </w:rPr>
                        <w:t>around</w:t>
                      </w:r>
                      <w:r w:rsidRPr="004E2CE0">
                        <w:rPr>
                          <w:rFonts w:ascii="Georgia Pro Light" w:hAnsi="Georgia Pro Light" w:cs="Aparajita"/>
                          <w:color w:val="33CC33"/>
                          <w:sz w:val="28"/>
                          <w:szCs w:val="28"/>
                        </w:rPr>
                        <w:t xml:space="preserve"> Tuesday April 9</w:t>
                      </w:r>
                      <w:r w:rsidRPr="004E2CE0">
                        <w:rPr>
                          <w:rFonts w:ascii="Georgia Pro Light" w:hAnsi="Georgia Pro Light" w:cs="Aparajita"/>
                          <w:color w:val="33CC33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4E2CE0">
                        <w:rPr>
                          <w:rFonts w:ascii="Georgia Pro Light" w:hAnsi="Georgia Pro Light" w:cs="Aparajita"/>
                          <w:color w:val="33CC33"/>
                          <w:sz w:val="28"/>
                          <w:szCs w:val="28"/>
                        </w:rPr>
                        <w:t>, depending on the sighting of the moon.</w:t>
                      </w:r>
                    </w:p>
                    <w:p w14:paraId="46A6E4C1" w14:textId="09A5DAA6" w:rsidR="004E2CE0" w:rsidRPr="004E2CE0" w:rsidRDefault="004E2CE0" w:rsidP="004E2CE0">
                      <w:pPr>
                        <w:pStyle w:val="ListParagraph"/>
                        <w:rPr>
                          <w:rFonts w:ascii="Georgia Pro Light" w:hAnsi="Georgia Pro Light" w:cs="Aparajita"/>
                          <w:color w:val="33CC33"/>
                          <w:sz w:val="28"/>
                          <w:szCs w:val="28"/>
                        </w:rPr>
                      </w:pPr>
                      <w:r w:rsidRPr="004E2CE0">
                        <w:rPr>
                          <w:rFonts w:ascii="Georgia Pro Light" w:hAnsi="Georgia Pro Light" w:cs="Aparajita"/>
                          <w:color w:val="33CC33"/>
                          <w:sz w:val="28"/>
                          <w:szCs w:val="28"/>
                        </w:rPr>
                        <w:t xml:space="preserve">Eid al-Fitr, which marks the end of Ramadan is expected to be celebrated </w:t>
                      </w:r>
                      <w:r w:rsidR="00F120F3">
                        <w:rPr>
                          <w:rFonts w:ascii="Georgia Pro Light" w:hAnsi="Georgia Pro Light" w:cs="Aparajita"/>
                          <w:color w:val="33CC33"/>
                          <w:sz w:val="28"/>
                          <w:szCs w:val="28"/>
                        </w:rPr>
                        <w:t xml:space="preserve">around </w:t>
                      </w:r>
                      <w:r w:rsidRPr="004E2CE0">
                        <w:rPr>
                          <w:rFonts w:ascii="Georgia Pro Light" w:hAnsi="Georgia Pro Light" w:cs="Aparajita"/>
                          <w:color w:val="33CC33"/>
                          <w:sz w:val="28"/>
                          <w:szCs w:val="28"/>
                        </w:rPr>
                        <w:t>April 10</w:t>
                      </w:r>
                      <w:r w:rsidRPr="004E2CE0">
                        <w:rPr>
                          <w:rFonts w:ascii="Georgia Pro Light" w:hAnsi="Georgia Pro Light" w:cs="Aparajita"/>
                          <w:color w:val="33CC33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4E2CE0">
                        <w:rPr>
                          <w:rFonts w:ascii="Georgia Pro Light" w:hAnsi="Georgia Pro Light" w:cs="Aparajita"/>
                          <w:color w:val="33CC33"/>
                          <w:sz w:val="28"/>
                          <w:szCs w:val="28"/>
                        </w:rPr>
                        <w:t>.</w:t>
                      </w:r>
                    </w:p>
                    <w:p w14:paraId="59593517" w14:textId="77777777" w:rsidR="004E2CE0" w:rsidRPr="004E2CE0" w:rsidRDefault="004E2CE0" w:rsidP="004E2CE0">
                      <w:pPr>
                        <w:pStyle w:val="ListParagraph"/>
                        <w:rPr>
                          <w:rFonts w:ascii="Georgia Pro Light" w:hAnsi="Georgia Pro Light" w:cs="Aparajita"/>
                          <w:color w:val="33CC33"/>
                          <w:sz w:val="28"/>
                          <w:szCs w:val="28"/>
                        </w:rPr>
                      </w:pPr>
                    </w:p>
                    <w:p w14:paraId="2F04B932" w14:textId="6257B21F" w:rsidR="00A87F49" w:rsidRPr="004E2CE0" w:rsidRDefault="004E2CE0" w:rsidP="004E2CE0">
                      <w:pPr>
                        <w:pStyle w:val="ListParagraph"/>
                        <w:rPr>
                          <w:rFonts w:ascii="Georgia Pro Light" w:hAnsi="Georgia Pro Light" w:cs="Aparajita"/>
                          <w:b/>
                          <w:bCs/>
                          <w:color w:val="33CC33"/>
                          <w:sz w:val="32"/>
                          <w:szCs w:val="32"/>
                        </w:rPr>
                      </w:pPr>
                      <w:r w:rsidRPr="004E2CE0">
                        <w:rPr>
                          <w:rFonts w:ascii="Georgia Pro Light" w:hAnsi="Georgia Pro Light" w:cs="Aparajita"/>
                          <w:b/>
                          <w:bCs/>
                          <w:color w:val="33CC33"/>
                          <w:sz w:val="28"/>
                          <w:szCs w:val="28"/>
                        </w:rPr>
                        <w:t>We would like to wish our fellow Muslim community a happy Eid!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368" behindDoc="0" locked="0" layoutInCell="1" allowOverlap="1" wp14:anchorId="63F4044C" wp14:editId="6A7622D2">
                <wp:simplePos x="0" y="0"/>
                <wp:positionH relativeFrom="margin">
                  <wp:posOffset>-19050</wp:posOffset>
                </wp:positionH>
                <wp:positionV relativeFrom="paragraph">
                  <wp:posOffset>6689725</wp:posOffset>
                </wp:positionV>
                <wp:extent cx="2571750" cy="2752725"/>
                <wp:effectExtent l="0" t="0" r="0" b="952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FFCFA" w14:textId="77777777" w:rsidR="004E2CE0" w:rsidRPr="004E2CE0" w:rsidRDefault="004E2CE0" w:rsidP="00A87F49">
                            <w:pPr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4E2CE0"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Purple Day for Epilepsy – 26</w:t>
                            </w:r>
                            <w:r w:rsidRPr="004E2CE0"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4E2CE0">
                              <w:rPr>
                                <w:rFonts w:ascii="Abadi" w:hAnsi="Aba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March 2024</w:t>
                            </w:r>
                          </w:p>
                          <w:p w14:paraId="1811F65E" w14:textId="37B39214" w:rsidR="00A87F49" w:rsidRPr="004E2CE0" w:rsidRDefault="00F120F3" w:rsidP="00A87F49">
                            <w:pPr>
                              <w:rPr>
                                <w:rFonts w:ascii="Abadi" w:hAnsi="Abadi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hyperlink r:id="rId9" w:tgtFrame="_blank" w:history="1">
                              <w:r w:rsidR="004E2CE0" w:rsidRPr="004E2CE0">
                                <w:rPr>
                                  <w:rStyle w:val="Hyperlink"/>
                                  <w:rFonts w:ascii="Roboto" w:hAnsi="Roboto"/>
                                  <w:color w:val="8E24AA"/>
                                  <w:sz w:val="22"/>
                                  <w:szCs w:val="22"/>
                                  <w:u w:val="none"/>
                                  <w:shd w:val="clear" w:color="auto" w:fill="E2E9FF"/>
                                </w:rPr>
                                <w:t>Purple Day is an</w:t>
                              </w:r>
                              <w:r w:rsidR="004E2CE0" w:rsidRPr="004E2CE0">
                                <w:rPr>
                                  <w:rStyle w:val="Hyperlink"/>
                                  <w:rFonts w:ascii="Roboto" w:hAnsi="Roboto"/>
                                  <w:b/>
                                  <w:bCs/>
                                  <w:color w:val="8E24AA"/>
                                  <w:sz w:val="22"/>
                                  <w:szCs w:val="22"/>
                                  <w:u w:val="none"/>
                                  <w:shd w:val="clear" w:color="auto" w:fill="E2E9FF"/>
                                </w:rPr>
                                <w:t> </w:t>
                              </w:r>
                              <w:r w:rsidR="004E2CE0" w:rsidRPr="004E2CE0">
                                <w:rPr>
                                  <w:rStyle w:val="Strong"/>
                                  <w:rFonts w:ascii="Roboto" w:hAnsi="Roboto"/>
                                  <w:b w:val="0"/>
                                  <w:bCs w:val="0"/>
                                  <w:color w:val="8E24AA"/>
                                  <w:sz w:val="22"/>
                                  <w:szCs w:val="22"/>
                                  <w:shd w:val="clear" w:color="auto" w:fill="E2E9FF"/>
                                </w:rPr>
                                <w:t>international effort dedicated to increasing awareness about epilepsy worldwide</w:t>
                              </w:r>
                            </w:hyperlink>
                            <w:r w:rsidR="007A521D">
                              <w:rPr>
                                <w:rStyle w:val="Strong"/>
                                <w:rFonts w:ascii="Roboto" w:hAnsi="Roboto"/>
                                <w:b w:val="0"/>
                                <w:bCs w:val="0"/>
                                <w:color w:val="8E24AA"/>
                                <w:sz w:val="22"/>
                                <w:szCs w:val="22"/>
                                <w:shd w:val="clear" w:color="auto" w:fill="E2E9FF"/>
                              </w:rPr>
                              <w:t>!</w:t>
                            </w:r>
                            <w:r w:rsidR="004E2CE0" w:rsidRPr="004E2CE0">
                              <w:rPr>
                                <w:rFonts w:ascii="Roboto" w:hAnsi="Roboto"/>
                                <w:b/>
                                <w:bCs/>
                                <w:color w:val="11111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27C8B4B" w14:textId="35E032E2" w:rsidR="00A87F49" w:rsidRPr="00A87F49" w:rsidRDefault="004E2CE0" w:rsidP="00A87F49">
                            <w:pPr>
                              <w:rPr>
                                <w:rFonts w:ascii="Abadi" w:hAnsi="Abadi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0CE7B5" wp14:editId="7D0082A3">
                                  <wp:extent cx="1866900" cy="1791231"/>
                                  <wp:effectExtent l="0" t="0" r="0" b="0"/>
                                  <wp:docPr id="1133288475" name="Picture 1" descr="Premium Vector | World epilepsy day. purple ribbon symbol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remium Vector | World epilepsy day. purple ribbon symbol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072" t="-3266" r="9877" b="32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1936" cy="1805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4044C" id="_x0000_s1031" type="#_x0000_t202" style="position:absolute;margin-left:-1.5pt;margin-top:526.75pt;width:202.5pt;height:216.75pt;z-index:251770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" stroked="f">
                <v:textbox>
                  <w:txbxContent>
                    <w:p w14:paraId="562FFCFA" w14:textId="77777777" w:rsidR="004E2CE0" w:rsidRPr="004E2CE0" w:rsidRDefault="004E2CE0" w:rsidP="00A87F49">
                      <w:pPr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4E2CE0"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</w:rPr>
                        <w:t>Purple Day for Epilepsy – 26</w:t>
                      </w:r>
                      <w:r w:rsidRPr="004E2CE0"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4E2CE0">
                        <w:rPr>
                          <w:rFonts w:ascii="Abadi" w:hAnsi="Abadi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March 2024</w:t>
                      </w:r>
                    </w:p>
                    <w:p w14:paraId="1811F65E" w14:textId="37B39214" w:rsidR="00A87F49" w:rsidRPr="004E2CE0" w:rsidRDefault="00F120F3" w:rsidP="00A87F49">
                      <w:pPr>
                        <w:rPr>
                          <w:rFonts w:ascii="Abadi" w:hAnsi="Abadi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hyperlink r:id="rId11" w:tgtFrame="_blank" w:history="1">
                        <w:r w:rsidR="004E2CE0" w:rsidRPr="004E2CE0">
                          <w:rPr>
                            <w:rStyle w:val="Hyperlink"/>
                            <w:rFonts w:ascii="Roboto" w:hAnsi="Roboto"/>
                            <w:color w:val="8E24AA"/>
                            <w:sz w:val="22"/>
                            <w:szCs w:val="22"/>
                            <w:u w:val="none"/>
                            <w:shd w:val="clear" w:color="auto" w:fill="E2E9FF"/>
                          </w:rPr>
                          <w:t>Purple Day is an</w:t>
                        </w:r>
                        <w:r w:rsidR="004E2CE0" w:rsidRPr="004E2CE0">
                          <w:rPr>
                            <w:rStyle w:val="Hyperlink"/>
                            <w:rFonts w:ascii="Roboto" w:hAnsi="Roboto"/>
                            <w:b/>
                            <w:bCs/>
                            <w:color w:val="8E24AA"/>
                            <w:sz w:val="22"/>
                            <w:szCs w:val="22"/>
                            <w:u w:val="none"/>
                            <w:shd w:val="clear" w:color="auto" w:fill="E2E9FF"/>
                          </w:rPr>
                          <w:t> </w:t>
                        </w:r>
                        <w:r w:rsidR="004E2CE0" w:rsidRPr="004E2CE0">
                          <w:rPr>
                            <w:rStyle w:val="Strong"/>
                            <w:rFonts w:ascii="Roboto" w:hAnsi="Roboto"/>
                            <w:b w:val="0"/>
                            <w:bCs w:val="0"/>
                            <w:color w:val="8E24AA"/>
                            <w:sz w:val="22"/>
                            <w:szCs w:val="22"/>
                            <w:shd w:val="clear" w:color="auto" w:fill="E2E9FF"/>
                          </w:rPr>
                          <w:t>international effort dedicated to increasing awareness about epilepsy worldwide</w:t>
                        </w:r>
                      </w:hyperlink>
                      <w:r w:rsidR="007A521D">
                        <w:rPr>
                          <w:rStyle w:val="Strong"/>
                          <w:rFonts w:ascii="Roboto" w:hAnsi="Roboto"/>
                          <w:b w:val="0"/>
                          <w:bCs w:val="0"/>
                          <w:color w:val="8E24AA"/>
                          <w:sz w:val="22"/>
                          <w:szCs w:val="22"/>
                          <w:shd w:val="clear" w:color="auto" w:fill="E2E9FF"/>
                        </w:rPr>
                        <w:t>!</w:t>
                      </w:r>
                      <w:r w:rsidR="004E2CE0" w:rsidRPr="004E2CE0">
                        <w:rPr>
                          <w:rFonts w:ascii="Roboto" w:hAnsi="Roboto"/>
                          <w:b/>
                          <w:bCs/>
                          <w:color w:val="111111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</w:p>
                    <w:p w14:paraId="427C8B4B" w14:textId="35E032E2" w:rsidR="00A87F49" w:rsidRPr="00A87F49" w:rsidRDefault="004E2CE0" w:rsidP="00A87F49">
                      <w:pPr>
                        <w:rPr>
                          <w:rFonts w:ascii="Abadi" w:hAnsi="Abadi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0CE7B5" wp14:editId="7D0082A3">
                            <wp:extent cx="1866900" cy="1791231"/>
                            <wp:effectExtent l="0" t="0" r="0" b="0"/>
                            <wp:docPr id="1133288475" name="Picture 1" descr="Premium Vector | World epilepsy day. purple ribbon symbol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remium Vector | World epilepsy day. purple ribbon symbol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072" t="-3266" r="9877" b="32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1936" cy="18056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74E6EA73" wp14:editId="4F69D9BC">
                <wp:simplePos x="0" y="0"/>
                <wp:positionH relativeFrom="margin">
                  <wp:align>left</wp:align>
                </wp:positionH>
                <wp:positionV relativeFrom="paragraph">
                  <wp:posOffset>4102100</wp:posOffset>
                </wp:positionV>
                <wp:extent cx="2647950" cy="249555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495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8325A" w14:textId="348FC2AF" w:rsidR="004E2CE0" w:rsidRPr="007A521D" w:rsidRDefault="004E2CE0" w:rsidP="002F39BD">
                            <w:pPr>
                              <w:rPr>
                                <w:rFonts w:ascii="ADLaM Display" w:hAnsi="ADLaM Display" w:cs="ADLaM Display"/>
                                <w:color w:val="C00000"/>
                              </w:rPr>
                            </w:pPr>
                            <w:r w:rsidRPr="007A521D">
                              <w:rPr>
                                <w:rFonts w:ascii="ADLaM Display" w:hAnsi="ADLaM Display" w:cs="ADLaM Display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World Parkinson’s Day is an opportunity to support the community</w:t>
                            </w:r>
                            <w:r w:rsidR="007A521D" w:rsidRPr="007A521D">
                              <w:rPr>
                                <w:rFonts w:ascii="ADLaM Display" w:hAnsi="ADLaM Display" w:cs="ADLaM Display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, t</w:t>
                            </w:r>
                            <w:r w:rsidRPr="007A521D">
                              <w:rPr>
                                <w:rFonts w:ascii="ADLaM Display" w:hAnsi="ADLaM Display" w:cs="ADLaM Display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o raise their voices</w:t>
                            </w:r>
                            <w:r w:rsidR="007A521D" w:rsidRPr="007A521D">
                              <w:rPr>
                                <w:rFonts w:ascii="ADLaM Display" w:hAnsi="ADLaM Display" w:cs="ADLaM Display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, t</w:t>
                            </w:r>
                            <w:r w:rsidRPr="007A521D">
                              <w:rPr>
                                <w:rFonts w:ascii="ADLaM Display" w:hAnsi="ADLaM Display" w:cs="ADLaM Display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o share their experiences of living with Parkinson’s</w:t>
                            </w:r>
                            <w:r w:rsidR="007A521D" w:rsidRPr="007A521D">
                              <w:rPr>
                                <w:rFonts w:ascii="ADLaM Display" w:hAnsi="ADLaM Display" w:cs="ADLaM Display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a</w:t>
                            </w:r>
                            <w:r w:rsidRPr="007A521D">
                              <w:rPr>
                                <w:rFonts w:ascii="ADLaM Display" w:hAnsi="ADLaM Display" w:cs="ADLaM Display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nd to use our resources to back and amplify their ideas</w:t>
                            </w:r>
                            <w:r w:rsidRPr="007A521D">
                              <w:rPr>
                                <w:rFonts w:ascii="ADLaM Display" w:hAnsi="ADLaM Display" w:cs="ADLaM Display"/>
                                <w:color w:val="C00000"/>
                              </w:rPr>
                              <w:t xml:space="preserve"> </w:t>
                            </w:r>
                            <w:r w:rsidR="007A521D">
                              <w:rPr>
                                <w:noProof/>
                              </w:rPr>
                              <w:drawing>
                                <wp:inline distT="0" distB="0" distL="0" distR="0" wp14:anchorId="0A2C8A1F" wp14:editId="3902F59D">
                                  <wp:extent cx="2209800" cy="1859832"/>
                                  <wp:effectExtent l="0" t="0" r="0" b="7620"/>
                                  <wp:docPr id="1568397539" name="Picture 2" descr="April is Parkinson's Awareness Month - Premier Neurology &amp; Wellness Cen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pril is Parkinson's Awareness Month - Premier Neurology &amp; Wellness Cen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9938" cy="1876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DF3C08" w14:textId="77777777" w:rsidR="004E2CE0" w:rsidRDefault="004E2CE0"/>
                          <w:p w14:paraId="0211145D" w14:textId="49CF5918" w:rsidR="00147750" w:rsidRPr="004E2CE0" w:rsidRDefault="0014775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6EA73" id="_x0000_s1032" type="#_x0000_t202" style="position:absolute;margin-left:0;margin-top:323pt;width:208.5pt;height:196.5pt;z-index:2517181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" fillcolor="#ffe599 [1303]" stroked="f">
                <v:textbox>
                  <w:txbxContent>
                    <w:p w14:paraId="7E88325A" w14:textId="348FC2AF" w:rsidR="004E2CE0" w:rsidRPr="007A521D" w:rsidRDefault="004E2CE0" w:rsidP="002F39BD">
                      <w:pPr>
                        <w:rPr>
                          <w:rFonts w:ascii="ADLaM Display" w:hAnsi="ADLaM Display" w:cs="ADLaM Display"/>
                          <w:color w:val="C00000"/>
                        </w:rPr>
                      </w:pPr>
                      <w:r w:rsidRPr="007A521D">
                        <w:rPr>
                          <w:rFonts w:ascii="ADLaM Display" w:hAnsi="ADLaM Display" w:cs="ADLaM Display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World Parkinson’s Day is an opportunity to support the community</w:t>
                      </w:r>
                      <w:r w:rsidR="007A521D" w:rsidRPr="007A521D">
                        <w:rPr>
                          <w:rFonts w:ascii="ADLaM Display" w:hAnsi="ADLaM Display" w:cs="ADLaM Display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, t</w:t>
                      </w:r>
                      <w:r w:rsidRPr="007A521D">
                        <w:rPr>
                          <w:rFonts w:ascii="ADLaM Display" w:hAnsi="ADLaM Display" w:cs="ADLaM Display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o raise their voices</w:t>
                      </w:r>
                      <w:r w:rsidR="007A521D" w:rsidRPr="007A521D">
                        <w:rPr>
                          <w:rFonts w:ascii="ADLaM Display" w:hAnsi="ADLaM Display" w:cs="ADLaM Display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, t</w:t>
                      </w:r>
                      <w:r w:rsidRPr="007A521D">
                        <w:rPr>
                          <w:rFonts w:ascii="ADLaM Display" w:hAnsi="ADLaM Display" w:cs="ADLaM Display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o share their experiences of living with Parkinson’s</w:t>
                      </w:r>
                      <w:r w:rsidR="007A521D" w:rsidRPr="007A521D">
                        <w:rPr>
                          <w:rFonts w:ascii="ADLaM Display" w:hAnsi="ADLaM Display" w:cs="ADLaM Display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a</w:t>
                      </w:r>
                      <w:r w:rsidRPr="007A521D">
                        <w:rPr>
                          <w:rFonts w:ascii="ADLaM Display" w:hAnsi="ADLaM Display" w:cs="ADLaM Display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nd to use our resources to back and amplify their ideas</w:t>
                      </w:r>
                      <w:r w:rsidRPr="007A521D">
                        <w:rPr>
                          <w:rFonts w:ascii="ADLaM Display" w:hAnsi="ADLaM Display" w:cs="ADLaM Display"/>
                          <w:color w:val="C00000"/>
                        </w:rPr>
                        <w:t xml:space="preserve"> </w:t>
                      </w:r>
                      <w:r w:rsidR="007A521D">
                        <w:rPr>
                          <w:noProof/>
                        </w:rPr>
                        <w:drawing>
                          <wp:inline distT="0" distB="0" distL="0" distR="0" wp14:anchorId="0A2C8A1F" wp14:editId="3902F59D">
                            <wp:extent cx="2209800" cy="1859832"/>
                            <wp:effectExtent l="0" t="0" r="0" b="7620"/>
                            <wp:docPr id="1568397539" name="Picture 2" descr="April is Parkinson's Awareness Month - Premier Neurology &amp; Wellness Cen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pril is Parkinson's Awareness Month - Premier Neurology &amp; Wellness Cen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9938" cy="1876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DF3C08" w14:textId="77777777" w:rsidR="004E2CE0" w:rsidRDefault="004E2CE0"/>
                    <w:p w14:paraId="0211145D" w14:textId="49CF5918" w:rsidR="00147750" w:rsidRPr="004E2CE0" w:rsidRDefault="0014775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D974906" wp14:editId="7B5E4B52">
                <wp:simplePos x="0" y="0"/>
                <wp:positionH relativeFrom="column">
                  <wp:posOffset>66675</wp:posOffset>
                </wp:positionH>
                <wp:positionV relativeFrom="paragraph">
                  <wp:posOffset>2940050</wp:posOffset>
                </wp:positionV>
                <wp:extent cx="2476500" cy="1209675"/>
                <wp:effectExtent l="0" t="0" r="0" b="9525"/>
                <wp:wrapNone/>
                <wp:docPr id="177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4478CF" w14:textId="77777777" w:rsidR="00147750" w:rsidRDefault="00147750" w:rsidP="006F4C6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w w:val="80"/>
                                <w:sz w:val="56"/>
                                <w:szCs w:val="56"/>
                              </w:rPr>
                            </w:pPr>
                          </w:p>
                          <w:p w14:paraId="69348AB2" w14:textId="4973CCDB" w:rsidR="00A87F49" w:rsidRPr="00ED7EE3" w:rsidRDefault="004E2CE0" w:rsidP="006F4C6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w w:val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w w:val="80"/>
                                <w:sz w:val="40"/>
                                <w:szCs w:val="40"/>
                              </w:rPr>
                              <w:t>Parkinsons Disease International Awareness Day – April 11</w:t>
                            </w:r>
                            <w:r w:rsidRPr="004E2CE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w w:val="8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w w:val="8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74906" id="Text Box 179" o:spid="_x0000_s1033" type="#_x0000_t202" style="position:absolute;margin-left:5.25pt;margin-top:231.5pt;width:195pt;height:95.2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24478CF" w14:textId="77777777" w:rsidR="00147750" w:rsidRDefault="00147750" w:rsidP="006F4C6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auto"/>
                          <w:w w:val="80"/>
                          <w:sz w:val="56"/>
                          <w:szCs w:val="56"/>
                        </w:rPr>
                      </w:pPr>
                    </w:p>
                    <w:p w14:paraId="69348AB2" w14:textId="4973CCDB" w:rsidR="00A87F49" w:rsidRPr="00ED7EE3" w:rsidRDefault="004E2CE0" w:rsidP="006F4C6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w w:val="8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w w:val="80"/>
                          <w:sz w:val="40"/>
                          <w:szCs w:val="40"/>
                        </w:rPr>
                        <w:t>Parkinsons Disease International Awareness Day – April 11</w:t>
                      </w:r>
                      <w:r w:rsidRPr="004E2CE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w w:val="8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w w:val="8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87F4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6616BE4" wp14:editId="659C75DC">
                <wp:simplePos x="0" y="0"/>
                <wp:positionH relativeFrom="margin">
                  <wp:align>left</wp:align>
                </wp:positionH>
                <wp:positionV relativeFrom="paragraph">
                  <wp:posOffset>215900</wp:posOffset>
                </wp:positionV>
                <wp:extent cx="2185060" cy="1664335"/>
                <wp:effectExtent l="0" t="0" r="5715" b="0"/>
                <wp:wrapNone/>
                <wp:docPr id="180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060" cy="166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3F3311" w14:textId="2D8FD0B2" w:rsidR="00AB7B00" w:rsidRPr="00A87F49" w:rsidRDefault="004E2CE0" w:rsidP="00931BB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Parkinsons 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>Awareness day</w:t>
                            </w:r>
                            <w:proofErr w:type="gramEnd"/>
                          </w:p>
                          <w:p w14:paraId="44BAF4D0" w14:textId="0C2955BB" w:rsidR="00147750" w:rsidRPr="00A87F49" w:rsidRDefault="004E2CE0" w:rsidP="00931BB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>Ramadan 2024</w:t>
                            </w:r>
                          </w:p>
                          <w:p w14:paraId="2B44447A" w14:textId="7367123F" w:rsidR="00A87F49" w:rsidRPr="00A87F49" w:rsidRDefault="004E2CE0" w:rsidP="00931BB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>Covid Spring Booster</w:t>
                            </w:r>
                          </w:p>
                          <w:p w14:paraId="2F0A7692" w14:textId="77777777" w:rsidR="004E2CE0" w:rsidRDefault="004E2CE0" w:rsidP="00931BB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>National Epilepsy Day</w:t>
                            </w:r>
                          </w:p>
                          <w:p w14:paraId="18AC0DE8" w14:textId="30FBB7FA" w:rsidR="00A87F49" w:rsidRPr="00A87F49" w:rsidRDefault="004E2CE0" w:rsidP="00931BB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>Easter 2024</w:t>
                            </w:r>
                            <w:r w:rsidR="00A87F49" w:rsidRPr="00A87F49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B6B3F33" w14:textId="2AA683DD" w:rsidR="00A87F49" w:rsidRDefault="004E2CE0" w:rsidP="00931BB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Bank Holiday Closures </w:t>
                            </w:r>
                          </w:p>
                          <w:p w14:paraId="73ACEB74" w14:textId="57FAEFD4" w:rsidR="004E2CE0" w:rsidRPr="00A87F49" w:rsidRDefault="004E2CE0" w:rsidP="00931BB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>World Ovarian cancer 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16BE4" id="Text Box 182" o:spid="_x0000_s1034" type="#_x0000_t202" style="position:absolute;margin-left:0;margin-top:17pt;width:172.05pt;height:131.05pt;z-index:251610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233F3311" w14:textId="2D8FD0B2" w:rsidR="00AB7B00" w:rsidRPr="00A87F49" w:rsidRDefault="004E2CE0" w:rsidP="00931BB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 xml:space="preserve">Parkinsons 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>Awareness day</w:t>
                      </w:r>
                      <w:proofErr w:type="gramEnd"/>
                    </w:p>
                    <w:p w14:paraId="44BAF4D0" w14:textId="0C2955BB" w:rsidR="00147750" w:rsidRPr="00A87F49" w:rsidRDefault="004E2CE0" w:rsidP="00931BB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>Ramadan 2024</w:t>
                      </w:r>
                    </w:p>
                    <w:p w14:paraId="2B44447A" w14:textId="7367123F" w:rsidR="00A87F49" w:rsidRPr="00A87F49" w:rsidRDefault="004E2CE0" w:rsidP="00931BB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>Covid Spring Booster</w:t>
                      </w:r>
                    </w:p>
                    <w:p w14:paraId="2F0A7692" w14:textId="77777777" w:rsidR="004E2CE0" w:rsidRDefault="004E2CE0" w:rsidP="00931BB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>National Epilepsy Day</w:t>
                      </w:r>
                    </w:p>
                    <w:p w14:paraId="18AC0DE8" w14:textId="30FBB7FA" w:rsidR="00A87F49" w:rsidRPr="00A87F49" w:rsidRDefault="004E2CE0" w:rsidP="00931BB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>Easter 2024</w:t>
                      </w:r>
                      <w:r w:rsidR="00A87F49" w:rsidRPr="00A87F49"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B6B3F33" w14:textId="2AA683DD" w:rsidR="00A87F49" w:rsidRDefault="004E2CE0" w:rsidP="00931BB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 xml:space="preserve">Bank Holiday Closures </w:t>
                      </w:r>
                    </w:p>
                    <w:p w14:paraId="73ACEB74" w14:textId="57FAEFD4" w:rsidR="004E2CE0" w:rsidRPr="00A87F49" w:rsidRDefault="004E2CE0" w:rsidP="00931BB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>World Ovarian cancer 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7F4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C6E2332" wp14:editId="533EC1D5">
                <wp:simplePos x="0" y="0"/>
                <wp:positionH relativeFrom="margin">
                  <wp:align>left</wp:align>
                </wp:positionH>
                <wp:positionV relativeFrom="paragraph">
                  <wp:posOffset>3001645</wp:posOffset>
                </wp:positionV>
                <wp:extent cx="2628900" cy="3314700"/>
                <wp:effectExtent l="0" t="0" r="0" b="0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3314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40511" id="Rectangle 6" o:spid="_x0000_s1026" style="position:absolute;margin-left:0;margin-top:236.35pt;width:207pt;height:261pt;z-index:2515932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" fillcolor="#ffe599 [1303]" stroked="f">
                <v:textbox inset="2.88pt,2.88pt,2.88pt,2.88pt"/>
                <w10:wrap anchorx="margin"/>
              </v:rect>
            </w:pict>
          </mc:Fallback>
        </mc:AlternateContent>
      </w:r>
      <w:r w:rsidR="00A87F4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A840B5E" wp14:editId="7A386634">
                <wp:simplePos x="0" y="0"/>
                <wp:positionH relativeFrom="margin">
                  <wp:posOffset>2800350</wp:posOffset>
                </wp:positionH>
                <wp:positionV relativeFrom="paragraph">
                  <wp:posOffset>3187700</wp:posOffset>
                </wp:positionV>
                <wp:extent cx="4152900" cy="542925"/>
                <wp:effectExtent l="0" t="0" r="0" b="9525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769127" w14:textId="7EDB65E5" w:rsidR="006F4C6E" w:rsidRPr="004E2CE0" w:rsidRDefault="004E2CE0" w:rsidP="006F4C6E">
                            <w:pPr>
                              <w:widowControl w:val="0"/>
                              <w:spacing w:line="7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050"/>
                                <w:w w:val="80"/>
                                <w:sz w:val="52"/>
                                <w:szCs w:val="52"/>
                              </w:rPr>
                            </w:pPr>
                            <w:r w:rsidRPr="004E2CE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B050"/>
                                <w:w w:val="80"/>
                                <w:sz w:val="52"/>
                                <w:szCs w:val="52"/>
                              </w:rPr>
                              <w:t xml:space="preserve">Ramadan 2024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40B5E" id="Text Box 26" o:spid="_x0000_s1035" type="#_x0000_t202" style="position:absolute;margin-left:220.5pt;margin-top:251pt;width:327pt;height:42.75pt;z-index:2517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769127" w14:textId="7EDB65E5" w:rsidR="006F4C6E" w:rsidRPr="004E2CE0" w:rsidRDefault="004E2CE0" w:rsidP="006F4C6E">
                      <w:pPr>
                        <w:widowControl w:val="0"/>
                        <w:spacing w:line="7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050"/>
                          <w:w w:val="80"/>
                          <w:sz w:val="52"/>
                          <w:szCs w:val="52"/>
                        </w:rPr>
                      </w:pPr>
                      <w:r w:rsidRPr="004E2CE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B050"/>
                          <w:w w:val="80"/>
                          <w:sz w:val="52"/>
                          <w:szCs w:val="52"/>
                        </w:rPr>
                        <w:t xml:space="preserve">Ramadan 2024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052A">
        <w:rPr>
          <w:noProof/>
        </w:rPr>
        <mc:AlternateContent>
          <mc:Choice Requires="wps">
            <w:drawing>
              <wp:anchor distT="45720" distB="45720" distL="114300" distR="114300" simplePos="0" relativeHeight="251776512" behindDoc="0" locked="0" layoutInCell="1" allowOverlap="1" wp14:anchorId="39CF7085" wp14:editId="50B201FF">
                <wp:simplePos x="0" y="0"/>
                <wp:positionH relativeFrom="column">
                  <wp:posOffset>2181225</wp:posOffset>
                </wp:positionH>
                <wp:positionV relativeFrom="paragraph">
                  <wp:posOffset>1168400</wp:posOffset>
                </wp:positionV>
                <wp:extent cx="1769110" cy="798830"/>
                <wp:effectExtent l="0" t="0" r="21590" b="2032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798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EAFB5" w14:textId="16AD72B3" w:rsidR="00147750" w:rsidRDefault="00A87F49" w:rsidP="0014775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>GetUBetter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MSK app</w:t>
                            </w:r>
                          </w:p>
                          <w:p w14:paraId="43F125E9" w14:textId="578AAE82" w:rsidR="00A87F49" w:rsidRDefault="00A87F49" w:rsidP="0014775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Clinical Trials </w:t>
                            </w:r>
                          </w:p>
                          <w:p w14:paraId="360C3716" w14:textId="5C4378D2" w:rsidR="00A87F49" w:rsidRPr="00BA47E7" w:rsidRDefault="004E2CE0" w:rsidP="0014775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>PPG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F7085" id="_x0000_s1036" type="#_x0000_t202" style="position:absolute;margin-left:171.75pt;margin-top:92pt;width:139.3pt;height:62.9pt;z-index:25177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">
                <v:textbox>
                  <w:txbxContent>
                    <w:p w14:paraId="4A4EAFB5" w14:textId="16AD72B3" w:rsidR="00147750" w:rsidRDefault="00A87F49" w:rsidP="0014775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>GetUBetter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 xml:space="preserve"> MSK app</w:t>
                      </w:r>
                    </w:p>
                    <w:p w14:paraId="43F125E9" w14:textId="578AAE82" w:rsidR="00A87F49" w:rsidRDefault="00A87F49" w:rsidP="0014775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 xml:space="preserve">Clinical Trials </w:t>
                      </w:r>
                    </w:p>
                    <w:p w14:paraId="360C3716" w14:textId="5C4378D2" w:rsidR="00A87F49" w:rsidRPr="00BA47E7" w:rsidRDefault="004E2CE0" w:rsidP="0014775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>PPG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7750">
        <w:rPr>
          <w:noProof/>
        </w:rPr>
        <mc:AlternateContent>
          <mc:Choice Requires="wps">
            <w:drawing>
              <wp:anchor distT="45720" distB="45720" distL="114300" distR="114300" simplePos="0" relativeHeight="251778560" behindDoc="0" locked="0" layoutInCell="1" allowOverlap="1" wp14:anchorId="266BD515" wp14:editId="0C6BA760">
                <wp:simplePos x="0" y="0"/>
                <wp:positionH relativeFrom="column">
                  <wp:posOffset>2217420</wp:posOffset>
                </wp:positionH>
                <wp:positionV relativeFrom="paragraph">
                  <wp:posOffset>800619</wp:posOffset>
                </wp:positionV>
                <wp:extent cx="1246505" cy="332105"/>
                <wp:effectExtent l="0" t="0" r="10795" b="10795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4F03D" w14:textId="084CC2D4" w:rsidR="00147750" w:rsidRPr="00147750" w:rsidRDefault="00147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47750">
                              <w:rPr>
                                <w:sz w:val="28"/>
                                <w:szCs w:val="28"/>
                              </w:rPr>
                              <w:t>And MORE…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BD515" id="_x0000_s1037" type="#_x0000_t202" style="position:absolute;margin-left:174.6pt;margin-top:63.05pt;width:98.15pt;height:26.15pt;z-index:251778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">
                <v:textbox>
                  <w:txbxContent>
                    <w:p w14:paraId="6FD4F03D" w14:textId="084CC2D4" w:rsidR="00147750" w:rsidRPr="00147750" w:rsidRDefault="00147750">
                      <w:pPr>
                        <w:rPr>
                          <w:sz w:val="28"/>
                          <w:szCs w:val="28"/>
                        </w:rPr>
                      </w:pPr>
                      <w:r w:rsidRPr="00147750">
                        <w:rPr>
                          <w:sz w:val="28"/>
                          <w:szCs w:val="28"/>
                        </w:rPr>
                        <w:t>And MORE…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7750">
        <w:rPr>
          <w:noProof/>
        </w:rPr>
        <mc:AlternateContent>
          <mc:Choice Requires="wps">
            <w:drawing>
              <wp:anchor distT="45720" distB="45720" distL="114300" distR="114300" simplePos="0" relativeHeight="251766272" behindDoc="0" locked="0" layoutInCell="1" allowOverlap="1" wp14:anchorId="16EC61FF" wp14:editId="628AF8D7">
                <wp:simplePos x="0" y="0"/>
                <wp:positionH relativeFrom="margin">
                  <wp:posOffset>2701991</wp:posOffset>
                </wp:positionH>
                <wp:positionV relativeFrom="paragraph">
                  <wp:posOffset>5240177</wp:posOffset>
                </wp:positionV>
                <wp:extent cx="4540250" cy="1404620"/>
                <wp:effectExtent l="0" t="0" r="12700" b="2603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36914" w14:textId="43C7D90D" w:rsidR="00147750" w:rsidRPr="00147750" w:rsidRDefault="00147750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47750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The Enhanced Access Service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EC61FF" id="_x0000_s1038" type="#_x0000_t202" style="position:absolute;margin-left:212.75pt;margin-top:412.6pt;width:357.5pt;height:110.6pt;z-index:2517662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">
                <v:textbox style="mso-fit-shape-to-text:t">
                  <w:txbxContent>
                    <w:p w14:paraId="4B836914" w14:textId="43C7D90D" w:rsidR="00147750" w:rsidRPr="00147750" w:rsidRDefault="00147750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47750"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The Enhanced Access Service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7750">
        <w:rPr>
          <w:noProof/>
        </w:rPr>
        <mc:AlternateContent>
          <mc:Choice Requires="wps">
            <w:drawing>
              <wp:anchor distT="91440" distB="91440" distL="114300" distR="114300" simplePos="0" relativeHeight="251768320" behindDoc="0" locked="0" layoutInCell="1" allowOverlap="1" wp14:anchorId="1CD01E99" wp14:editId="0048AFAB">
                <wp:simplePos x="0" y="0"/>
                <wp:positionH relativeFrom="page">
                  <wp:posOffset>2944495</wp:posOffset>
                </wp:positionH>
                <wp:positionV relativeFrom="paragraph">
                  <wp:posOffset>5610225</wp:posOffset>
                </wp:positionV>
                <wp:extent cx="4492625" cy="3823335"/>
                <wp:effectExtent l="0" t="0" r="0" b="5715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2625" cy="3823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2A60C" w14:textId="541AA0B5" w:rsidR="00147750" w:rsidRDefault="00147750" w:rsidP="00147750">
                            <w:pPr>
                              <w:pStyle w:val="NormalWeb"/>
                              <w:shd w:val="clear" w:color="auto" w:fill="F9F9FA"/>
                              <w:spacing w:before="120" w:beforeAutospacing="0" w:after="120" w:afterAutospacing="0"/>
                              <w:rPr>
                                <w:rFonts w:ascii="Segoe UI" w:hAnsi="Segoe UI" w:cs="Segoe UI"/>
                                <w:color w:val="2C3E5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2C3E50"/>
                              </w:rPr>
                              <w:t>The Enhanced Access Service in Rossendale is held at</w:t>
                            </w:r>
                            <w:r w:rsidR="0037225C">
                              <w:rPr>
                                <w:rFonts w:ascii="Segoe UI" w:hAnsi="Segoe UI" w:cs="Segoe UI"/>
                                <w:color w:val="2C3E5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2C3E50"/>
                              </w:rPr>
                              <w:t xml:space="preserve">Rossendale Health Centre (Inside Ilex View Practice) as well as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2C3E50"/>
                              </w:rPr>
                              <w:t>Bacup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2C3E50"/>
                              </w:rPr>
                              <w:t xml:space="preserve"> Health Centre (Inside Irwell Medical Practice)</w:t>
                            </w:r>
                          </w:p>
                          <w:p w14:paraId="298905F5" w14:textId="7077ADFD" w:rsidR="00147750" w:rsidRDefault="00147750" w:rsidP="00147750">
                            <w:pPr>
                              <w:pStyle w:val="NormalWeb"/>
                              <w:shd w:val="clear" w:color="auto" w:fill="F9F9FA"/>
                              <w:spacing w:before="120" w:beforeAutospacing="0" w:after="120" w:afterAutospacing="0"/>
                              <w:rPr>
                                <w:rFonts w:ascii="Segoe UI" w:hAnsi="Segoe UI" w:cs="Segoe UI"/>
                                <w:color w:val="2C3E5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2C3E50"/>
                              </w:rPr>
                              <w:t xml:space="preserve">The service is held </w:t>
                            </w:r>
                            <w:r w:rsidR="00ED7EE3">
                              <w:rPr>
                                <w:rFonts w:ascii="Segoe UI" w:hAnsi="Segoe UI" w:cs="Segoe UI"/>
                                <w:color w:val="2C3E50"/>
                              </w:rPr>
                              <w:t>at</w:t>
                            </w:r>
                            <w:r>
                              <w:rPr>
                                <w:rFonts w:ascii="Segoe UI" w:hAnsi="Segoe UI" w:cs="Segoe UI"/>
                                <w:color w:val="2C3E50"/>
                              </w:rPr>
                              <w:t xml:space="preserve"> Rossendale Health Centre, 17:00pm – 20:45pm on Tuesdays, Wednesdays, </w:t>
                            </w:r>
                            <w:proofErr w:type="gramStart"/>
                            <w:r>
                              <w:rPr>
                                <w:rFonts w:ascii="Segoe UI" w:hAnsi="Segoe UI" w:cs="Segoe UI"/>
                                <w:color w:val="2C3E50"/>
                              </w:rPr>
                              <w:t>Fridays</w:t>
                            </w:r>
                            <w:proofErr w:type="gramEnd"/>
                            <w:r>
                              <w:rPr>
                                <w:rFonts w:ascii="Segoe UI" w:hAnsi="Segoe UI" w:cs="Segoe UI"/>
                                <w:color w:val="2C3E50"/>
                              </w:rPr>
                              <w:t xml:space="preserve"> and Saturdays</w:t>
                            </w:r>
                            <w:r w:rsidR="00ED7EE3">
                              <w:rPr>
                                <w:rFonts w:ascii="Segoe UI" w:hAnsi="Segoe UI" w:cs="Segoe UI"/>
                                <w:color w:val="2C3E50"/>
                              </w:rPr>
                              <w:t xml:space="preserve"> 9-2pm</w:t>
                            </w:r>
                            <w:r>
                              <w:rPr>
                                <w:rFonts w:ascii="Segoe UI" w:hAnsi="Segoe UI" w:cs="Segoe UI"/>
                                <w:color w:val="2C3E50"/>
                              </w:rPr>
                              <w:t xml:space="preserve">. The service is held </w:t>
                            </w:r>
                            <w:r w:rsidR="00ED7EE3">
                              <w:rPr>
                                <w:rFonts w:ascii="Segoe UI" w:hAnsi="Segoe UI" w:cs="Segoe UI"/>
                                <w:color w:val="2C3E50"/>
                              </w:rPr>
                              <w:t>at</w:t>
                            </w:r>
                            <w:r>
                              <w:rPr>
                                <w:rFonts w:ascii="Segoe UI" w:hAnsi="Segoe UI" w:cs="Segoe UI"/>
                                <w:color w:val="2C3E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2C3E50"/>
                              </w:rPr>
                              <w:t>Bacup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2C3E50"/>
                              </w:rPr>
                              <w:t xml:space="preserve"> Health Centre, 17:00pm – 20:45pm on Mondays and Thursdays. Appointments within this service are both Face to Face and Remote (Telephone/Video Call).</w:t>
                            </w:r>
                          </w:p>
                          <w:p w14:paraId="08B65B8D" w14:textId="0046C42A" w:rsidR="00147750" w:rsidRDefault="00147750" w:rsidP="00147750">
                            <w:pPr>
                              <w:pStyle w:val="NormalWeb"/>
                              <w:shd w:val="clear" w:color="auto" w:fill="F9F9FA"/>
                              <w:spacing w:before="120" w:beforeAutospacing="0" w:after="120" w:afterAutospacing="0"/>
                              <w:rPr>
                                <w:rFonts w:ascii="Segoe UI" w:hAnsi="Segoe UI" w:cs="Segoe UI"/>
                                <w:color w:val="2C3E5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2C3E50"/>
                              </w:rPr>
                              <w:t>These appointments can be with either</w:t>
                            </w:r>
                            <w:r w:rsidR="000C6F3D">
                              <w:rPr>
                                <w:rFonts w:ascii="Segoe UI" w:hAnsi="Segoe UI" w:cs="Segoe UI"/>
                                <w:color w:val="2C3E50"/>
                              </w:rPr>
                              <w:t xml:space="preserve"> a </w:t>
                            </w:r>
                            <w:r>
                              <w:rPr>
                                <w:rFonts w:ascii="Segoe UI" w:hAnsi="Segoe UI" w:cs="Segoe UI"/>
                                <w:color w:val="2C3E50"/>
                              </w:rPr>
                              <w:t>GP</w:t>
                            </w:r>
                            <w:r w:rsidR="000C6F3D">
                              <w:rPr>
                                <w:rFonts w:ascii="Segoe UI" w:hAnsi="Segoe UI" w:cs="Segoe UI"/>
                                <w:color w:val="2C3E50"/>
                              </w:rPr>
                              <w:t xml:space="preserve">, </w:t>
                            </w:r>
                            <w:r>
                              <w:rPr>
                                <w:rFonts w:ascii="Segoe UI" w:hAnsi="Segoe UI" w:cs="Segoe UI"/>
                                <w:color w:val="2C3E50"/>
                              </w:rPr>
                              <w:t>ANP</w:t>
                            </w:r>
                            <w:r w:rsidR="000C6F3D">
                              <w:rPr>
                                <w:rFonts w:ascii="Segoe UI" w:hAnsi="Segoe UI" w:cs="Segoe UI"/>
                                <w:color w:val="2C3E50"/>
                              </w:rPr>
                              <w:t xml:space="preserve">, </w:t>
                            </w:r>
                            <w:r>
                              <w:rPr>
                                <w:rFonts w:ascii="Segoe UI" w:hAnsi="Segoe UI" w:cs="Segoe UI"/>
                                <w:color w:val="2C3E50"/>
                              </w:rPr>
                              <w:t>Practice Nurse</w:t>
                            </w:r>
                            <w:r w:rsidR="000C6F3D">
                              <w:rPr>
                                <w:rFonts w:ascii="Segoe UI" w:hAnsi="Segoe UI" w:cs="Segoe UI"/>
                                <w:color w:val="2C3E50"/>
                              </w:rPr>
                              <w:t xml:space="preserve"> or </w:t>
                            </w:r>
                            <w:r>
                              <w:rPr>
                                <w:rFonts w:ascii="Segoe UI" w:hAnsi="Segoe UI" w:cs="Segoe UI"/>
                                <w:color w:val="2C3E50"/>
                              </w:rPr>
                              <w:t>Health Care Assistant</w:t>
                            </w:r>
                            <w:r w:rsidR="000C6F3D">
                              <w:rPr>
                                <w:rFonts w:ascii="Segoe UI" w:hAnsi="Segoe UI" w:cs="Segoe UI"/>
                                <w:color w:val="2C3E50"/>
                              </w:rPr>
                              <w:t xml:space="preserve">. </w:t>
                            </w:r>
                            <w:r>
                              <w:rPr>
                                <w:rFonts w:ascii="Segoe UI" w:hAnsi="Segoe UI" w:cs="Segoe UI"/>
                                <w:color w:val="2C3E50"/>
                              </w:rPr>
                              <w:t xml:space="preserve">These clinicians have access to your GP Practice record, to enable them to see all results, </w:t>
                            </w:r>
                            <w:proofErr w:type="gramStart"/>
                            <w:r>
                              <w:rPr>
                                <w:rFonts w:ascii="Segoe UI" w:hAnsi="Segoe UI" w:cs="Segoe UI"/>
                                <w:color w:val="2C3E50"/>
                              </w:rPr>
                              <w:t>letters</w:t>
                            </w:r>
                            <w:proofErr w:type="gramEnd"/>
                            <w:r>
                              <w:rPr>
                                <w:rFonts w:ascii="Segoe UI" w:hAnsi="Segoe UI" w:cs="Segoe UI"/>
                                <w:color w:val="2C3E50"/>
                              </w:rPr>
                              <w:t xml:space="preserve"> and consultations to enable a continuity of care during your appointment with the Enhanced Access Service</w:t>
                            </w:r>
                            <w:r w:rsidR="000C6F3D">
                              <w:rPr>
                                <w:rFonts w:ascii="Segoe UI" w:hAnsi="Segoe UI" w:cs="Segoe UI"/>
                                <w:color w:val="2C3E50"/>
                              </w:rPr>
                              <w:t>.</w:t>
                            </w:r>
                          </w:p>
                          <w:p w14:paraId="56E2F801" w14:textId="77777777" w:rsidR="00147750" w:rsidRDefault="00147750" w:rsidP="00147750">
                            <w:pPr>
                              <w:pStyle w:val="NormalWeb"/>
                              <w:shd w:val="clear" w:color="auto" w:fill="F9F9FA"/>
                              <w:spacing w:before="120" w:beforeAutospacing="0" w:after="120" w:afterAutospacing="0"/>
                              <w:rPr>
                                <w:rFonts w:ascii="Segoe UI" w:hAnsi="Segoe UI" w:cs="Segoe UI"/>
                                <w:color w:val="2C3E5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2C3E50"/>
                              </w:rPr>
                              <w:t>Web: </w:t>
                            </w:r>
                            <w:hyperlink r:id="rId13" w:history="1">
                              <w:r>
                                <w:rPr>
                                  <w:rStyle w:val="Hyperlink"/>
                                  <w:rFonts w:ascii="Segoe UI" w:hAnsi="Segoe UI" w:cs="Segoe UI"/>
                                  <w:b/>
                                  <w:bCs/>
                                  <w:color w:val="0066B3"/>
                                </w:rPr>
                                <w:t>https://eastlancashirealliance.co.uk</w:t>
                              </w:r>
                            </w:hyperlink>
                          </w:p>
                          <w:p w14:paraId="5C5118A7" w14:textId="77777777" w:rsidR="00147750" w:rsidRDefault="00147750" w:rsidP="00147750">
                            <w:pPr>
                              <w:pStyle w:val="NormalWeb"/>
                              <w:shd w:val="clear" w:color="auto" w:fill="F9F9FA"/>
                              <w:spacing w:before="120" w:beforeAutospacing="0" w:after="120" w:afterAutospacing="0"/>
                              <w:rPr>
                                <w:rFonts w:ascii="Segoe UI" w:hAnsi="Segoe UI" w:cs="Segoe UI"/>
                                <w:color w:val="2C3E5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2C3E50"/>
                              </w:rPr>
                              <w:t>Facebook: </w:t>
                            </w:r>
                            <w:hyperlink r:id="rId14" w:history="1">
                              <w:r>
                                <w:rPr>
                                  <w:rStyle w:val="Hyperlink"/>
                                  <w:rFonts w:ascii="Segoe UI" w:hAnsi="Segoe UI" w:cs="Segoe UI"/>
                                  <w:b/>
                                  <w:bCs/>
                                  <w:color w:val="0066B3"/>
                                </w:rPr>
                                <w:t>https://www.facebook.com/EastLancsAlliance/</w:t>
                              </w:r>
                            </w:hyperlink>
                          </w:p>
                          <w:p w14:paraId="2E2B93CA" w14:textId="77777777" w:rsidR="00147750" w:rsidRDefault="00147750" w:rsidP="00147750">
                            <w:pPr>
                              <w:pStyle w:val="NormalWeb"/>
                              <w:shd w:val="clear" w:color="auto" w:fill="F9F9FA"/>
                              <w:spacing w:before="120" w:beforeAutospacing="0" w:after="120" w:afterAutospacing="0"/>
                              <w:rPr>
                                <w:rFonts w:ascii="Segoe UI" w:hAnsi="Segoe UI" w:cs="Segoe UI"/>
                                <w:color w:val="2C3E5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2C3E50"/>
                              </w:rPr>
                              <w:t>Email: </w:t>
                            </w:r>
                            <w:hyperlink r:id="rId15" w:history="1">
                              <w:r>
                                <w:rPr>
                                  <w:rStyle w:val="Hyperlink"/>
                                  <w:rFonts w:ascii="Segoe UI" w:hAnsi="Segoe UI" w:cs="Segoe UI"/>
                                  <w:b/>
                                  <w:bCs/>
                                  <w:color w:val="0066B3"/>
                                </w:rPr>
                                <w:t>Ela.servicefeedback@nhs.net</w:t>
                              </w:r>
                            </w:hyperlink>
                          </w:p>
                          <w:p w14:paraId="4728CA80" w14:textId="32F248A0" w:rsidR="00147750" w:rsidRDefault="00147750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01E99" id="_x0000_s1039" type="#_x0000_t202" style="position:absolute;margin-left:231.85pt;margin-top:441.75pt;width:353.75pt;height:301.05pt;z-index:25176832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" filled="f" stroked="f">
                <v:textbox>
                  <w:txbxContent>
                    <w:p w14:paraId="7E62A60C" w14:textId="541AA0B5" w:rsidR="00147750" w:rsidRDefault="00147750" w:rsidP="00147750">
                      <w:pPr>
                        <w:pStyle w:val="NormalWeb"/>
                        <w:shd w:val="clear" w:color="auto" w:fill="F9F9FA"/>
                        <w:spacing w:before="120" w:beforeAutospacing="0" w:after="120" w:afterAutospacing="0"/>
                        <w:rPr>
                          <w:rFonts w:ascii="Segoe UI" w:hAnsi="Segoe UI" w:cs="Segoe UI"/>
                          <w:color w:val="2C3E50"/>
                        </w:rPr>
                      </w:pPr>
                      <w:r>
                        <w:rPr>
                          <w:rFonts w:ascii="Segoe UI" w:hAnsi="Segoe UI" w:cs="Segoe UI"/>
                          <w:color w:val="2C3E50"/>
                        </w:rPr>
                        <w:t>The Enhanced Access Service in Rossendale is held at</w:t>
                      </w:r>
                      <w:r w:rsidR="0037225C">
                        <w:rPr>
                          <w:rFonts w:ascii="Segoe UI" w:hAnsi="Segoe UI" w:cs="Segoe UI"/>
                          <w:color w:val="2C3E5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2C3E50"/>
                        </w:rPr>
                        <w:t xml:space="preserve">Rossendale Health Centre (Inside Ilex View Practice) as well as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2C3E50"/>
                        </w:rPr>
                        <w:t>Bacup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2C3E50"/>
                        </w:rPr>
                        <w:t xml:space="preserve"> Health Centre (Inside Irwell Medical Practice)</w:t>
                      </w:r>
                    </w:p>
                    <w:p w14:paraId="298905F5" w14:textId="7077ADFD" w:rsidR="00147750" w:rsidRDefault="00147750" w:rsidP="00147750">
                      <w:pPr>
                        <w:pStyle w:val="NormalWeb"/>
                        <w:shd w:val="clear" w:color="auto" w:fill="F9F9FA"/>
                        <w:spacing w:before="120" w:beforeAutospacing="0" w:after="120" w:afterAutospacing="0"/>
                        <w:rPr>
                          <w:rFonts w:ascii="Segoe UI" w:hAnsi="Segoe UI" w:cs="Segoe UI"/>
                          <w:color w:val="2C3E50"/>
                        </w:rPr>
                      </w:pPr>
                      <w:r>
                        <w:rPr>
                          <w:rFonts w:ascii="Segoe UI" w:hAnsi="Segoe UI" w:cs="Segoe UI"/>
                          <w:color w:val="2C3E50"/>
                        </w:rPr>
                        <w:t xml:space="preserve">The service is held </w:t>
                      </w:r>
                      <w:r w:rsidR="00ED7EE3">
                        <w:rPr>
                          <w:rFonts w:ascii="Segoe UI" w:hAnsi="Segoe UI" w:cs="Segoe UI"/>
                          <w:color w:val="2C3E50"/>
                        </w:rPr>
                        <w:t>at</w:t>
                      </w:r>
                      <w:r>
                        <w:rPr>
                          <w:rFonts w:ascii="Segoe UI" w:hAnsi="Segoe UI" w:cs="Segoe UI"/>
                          <w:color w:val="2C3E50"/>
                        </w:rPr>
                        <w:t xml:space="preserve"> Rossendale Health Centre, 17:00pm – 20:45pm on Tuesdays, Wednesdays, </w:t>
                      </w:r>
                      <w:proofErr w:type="gramStart"/>
                      <w:r>
                        <w:rPr>
                          <w:rFonts w:ascii="Segoe UI" w:hAnsi="Segoe UI" w:cs="Segoe UI"/>
                          <w:color w:val="2C3E50"/>
                        </w:rPr>
                        <w:t>Fridays</w:t>
                      </w:r>
                      <w:proofErr w:type="gramEnd"/>
                      <w:r>
                        <w:rPr>
                          <w:rFonts w:ascii="Segoe UI" w:hAnsi="Segoe UI" w:cs="Segoe UI"/>
                          <w:color w:val="2C3E50"/>
                        </w:rPr>
                        <w:t xml:space="preserve"> and Saturdays</w:t>
                      </w:r>
                      <w:r w:rsidR="00ED7EE3">
                        <w:rPr>
                          <w:rFonts w:ascii="Segoe UI" w:hAnsi="Segoe UI" w:cs="Segoe UI"/>
                          <w:color w:val="2C3E50"/>
                        </w:rPr>
                        <w:t xml:space="preserve"> 9-2pm</w:t>
                      </w:r>
                      <w:r>
                        <w:rPr>
                          <w:rFonts w:ascii="Segoe UI" w:hAnsi="Segoe UI" w:cs="Segoe UI"/>
                          <w:color w:val="2C3E50"/>
                        </w:rPr>
                        <w:t xml:space="preserve">. The service is held </w:t>
                      </w:r>
                      <w:r w:rsidR="00ED7EE3">
                        <w:rPr>
                          <w:rFonts w:ascii="Segoe UI" w:hAnsi="Segoe UI" w:cs="Segoe UI"/>
                          <w:color w:val="2C3E50"/>
                        </w:rPr>
                        <w:t>at</w:t>
                      </w:r>
                      <w:r>
                        <w:rPr>
                          <w:rFonts w:ascii="Segoe UI" w:hAnsi="Segoe UI" w:cs="Segoe UI"/>
                          <w:color w:val="2C3E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2C3E50"/>
                        </w:rPr>
                        <w:t>Bacup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2C3E50"/>
                        </w:rPr>
                        <w:t xml:space="preserve"> Health Centre, 17:00pm – 20:45pm on Mondays and Thursdays. Appointments within this service are both Face to Face and Remote (Telephone/Video Call).</w:t>
                      </w:r>
                    </w:p>
                    <w:p w14:paraId="08B65B8D" w14:textId="0046C42A" w:rsidR="00147750" w:rsidRDefault="00147750" w:rsidP="00147750">
                      <w:pPr>
                        <w:pStyle w:val="NormalWeb"/>
                        <w:shd w:val="clear" w:color="auto" w:fill="F9F9FA"/>
                        <w:spacing w:before="120" w:beforeAutospacing="0" w:after="120" w:afterAutospacing="0"/>
                        <w:rPr>
                          <w:rFonts w:ascii="Segoe UI" w:hAnsi="Segoe UI" w:cs="Segoe UI"/>
                          <w:color w:val="2C3E50"/>
                        </w:rPr>
                      </w:pPr>
                      <w:r>
                        <w:rPr>
                          <w:rFonts w:ascii="Segoe UI" w:hAnsi="Segoe UI" w:cs="Segoe UI"/>
                          <w:color w:val="2C3E50"/>
                        </w:rPr>
                        <w:t>These appointments can be with either</w:t>
                      </w:r>
                      <w:r w:rsidR="000C6F3D">
                        <w:rPr>
                          <w:rFonts w:ascii="Segoe UI" w:hAnsi="Segoe UI" w:cs="Segoe UI"/>
                          <w:color w:val="2C3E50"/>
                        </w:rPr>
                        <w:t xml:space="preserve"> a </w:t>
                      </w:r>
                      <w:r>
                        <w:rPr>
                          <w:rFonts w:ascii="Segoe UI" w:hAnsi="Segoe UI" w:cs="Segoe UI"/>
                          <w:color w:val="2C3E50"/>
                        </w:rPr>
                        <w:t>GP</w:t>
                      </w:r>
                      <w:r w:rsidR="000C6F3D">
                        <w:rPr>
                          <w:rFonts w:ascii="Segoe UI" w:hAnsi="Segoe UI" w:cs="Segoe UI"/>
                          <w:color w:val="2C3E50"/>
                        </w:rPr>
                        <w:t xml:space="preserve">, </w:t>
                      </w:r>
                      <w:r>
                        <w:rPr>
                          <w:rFonts w:ascii="Segoe UI" w:hAnsi="Segoe UI" w:cs="Segoe UI"/>
                          <w:color w:val="2C3E50"/>
                        </w:rPr>
                        <w:t>ANP</w:t>
                      </w:r>
                      <w:r w:rsidR="000C6F3D">
                        <w:rPr>
                          <w:rFonts w:ascii="Segoe UI" w:hAnsi="Segoe UI" w:cs="Segoe UI"/>
                          <w:color w:val="2C3E50"/>
                        </w:rPr>
                        <w:t xml:space="preserve">, </w:t>
                      </w:r>
                      <w:r>
                        <w:rPr>
                          <w:rFonts w:ascii="Segoe UI" w:hAnsi="Segoe UI" w:cs="Segoe UI"/>
                          <w:color w:val="2C3E50"/>
                        </w:rPr>
                        <w:t>Practice Nurse</w:t>
                      </w:r>
                      <w:r w:rsidR="000C6F3D">
                        <w:rPr>
                          <w:rFonts w:ascii="Segoe UI" w:hAnsi="Segoe UI" w:cs="Segoe UI"/>
                          <w:color w:val="2C3E50"/>
                        </w:rPr>
                        <w:t xml:space="preserve"> or </w:t>
                      </w:r>
                      <w:r>
                        <w:rPr>
                          <w:rFonts w:ascii="Segoe UI" w:hAnsi="Segoe UI" w:cs="Segoe UI"/>
                          <w:color w:val="2C3E50"/>
                        </w:rPr>
                        <w:t>Health Care Assistant</w:t>
                      </w:r>
                      <w:r w:rsidR="000C6F3D">
                        <w:rPr>
                          <w:rFonts w:ascii="Segoe UI" w:hAnsi="Segoe UI" w:cs="Segoe UI"/>
                          <w:color w:val="2C3E50"/>
                        </w:rPr>
                        <w:t xml:space="preserve">. </w:t>
                      </w:r>
                      <w:r>
                        <w:rPr>
                          <w:rFonts w:ascii="Segoe UI" w:hAnsi="Segoe UI" w:cs="Segoe UI"/>
                          <w:color w:val="2C3E50"/>
                        </w:rPr>
                        <w:t xml:space="preserve">These clinicians have access to your GP Practice record, to enable them to see all results, </w:t>
                      </w:r>
                      <w:proofErr w:type="gramStart"/>
                      <w:r>
                        <w:rPr>
                          <w:rFonts w:ascii="Segoe UI" w:hAnsi="Segoe UI" w:cs="Segoe UI"/>
                          <w:color w:val="2C3E50"/>
                        </w:rPr>
                        <w:t>letters</w:t>
                      </w:r>
                      <w:proofErr w:type="gramEnd"/>
                      <w:r>
                        <w:rPr>
                          <w:rFonts w:ascii="Segoe UI" w:hAnsi="Segoe UI" w:cs="Segoe UI"/>
                          <w:color w:val="2C3E50"/>
                        </w:rPr>
                        <w:t xml:space="preserve"> and consultations to enable a continuity of care during your appointment with the Enhanced Access Service</w:t>
                      </w:r>
                      <w:r w:rsidR="000C6F3D">
                        <w:rPr>
                          <w:rFonts w:ascii="Segoe UI" w:hAnsi="Segoe UI" w:cs="Segoe UI"/>
                          <w:color w:val="2C3E50"/>
                        </w:rPr>
                        <w:t>.</w:t>
                      </w:r>
                    </w:p>
                    <w:p w14:paraId="56E2F801" w14:textId="77777777" w:rsidR="00147750" w:rsidRDefault="00147750" w:rsidP="00147750">
                      <w:pPr>
                        <w:pStyle w:val="NormalWeb"/>
                        <w:shd w:val="clear" w:color="auto" w:fill="F9F9FA"/>
                        <w:spacing w:before="120" w:beforeAutospacing="0" w:after="120" w:afterAutospacing="0"/>
                        <w:rPr>
                          <w:rFonts w:ascii="Segoe UI" w:hAnsi="Segoe UI" w:cs="Segoe UI"/>
                          <w:color w:val="2C3E50"/>
                        </w:rPr>
                      </w:pPr>
                      <w:r>
                        <w:rPr>
                          <w:rFonts w:ascii="Segoe UI" w:hAnsi="Segoe UI" w:cs="Segoe UI"/>
                          <w:color w:val="2C3E50"/>
                        </w:rPr>
                        <w:t>Web: </w:t>
                      </w:r>
                      <w:hyperlink r:id="rId16" w:history="1">
                        <w:r>
                          <w:rPr>
                            <w:rStyle w:val="Hyperlink"/>
                            <w:rFonts w:ascii="Segoe UI" w:hAnsi="Segoe UI" w:cs="Segoe UI"/>
                            <w:b/>
                            <w:bCs/>
                            <w:color w:val="0066B3"/>
                          </w:rPr>
                          <w:t>https://eastlancashirealliance.co.uk</w:t>
                        </w:r>
                      </w:hyperlink>
                    </w:p>
                    <w:p w14:paraId="5C5118A7" w14:textId="77777777" w:rsidR="00147750" w:rsidRDefault="00147750" w:rsidP="00147750">
                      <w:pPr>
                        <w:pStyle w:val="NormalWeb"/>
                        <w:shd w:val="clear" w:color="auto" w:fill="F9F9FA"/>
                        <w:spacing w:before="120" w:beforeAutospacing="0" w:after="120" w:afterAutospacing="0"/>
                        <w:rPr>
                          <w:rFonts w:ascii="Segoe UI" w:hAnsi="Segoe UI" w:cs="Segoe UI"/>
                          <w:color w:val="2C3E50"/>
                        </w:rPr>
                      </w:pPr>
                      <w:r>
                        <w:rPr>
                          <w:rFonts w:ascii="Segoe UI" w:hAnsi="Segoe UI" w:cs="Segoe UI"/>
                          <w:color w:val="2C3E50"/>
                        </w:rPr>
                        <w:t>Facebook: </w:t>
                      </w:r>
                      <w:hyperlink r:id="rId17" w:history="1">
                        <w:r>
                          <w:rPr>
                            <w:rStyle w:val="Hyperlink"/>
                            <w:rFonts w:ascii="Segoe UI" w:hAnsi="Segoe UI" w:cs="Segoe UI"/>
                            <w:b/>
                            <w:bCs/>
                            <w:color w:val="0066B3"/>
                          </w:rPr>
                          <w:t>https://www.facebook.com/EastLancsAlliance/</w:t>
                        </w:r>
                      </w:hyperlink>
                    </w:p>
                    <w:p w14:paraId="2E2B93CA" w14:textId="77777777" w:rsidR="00147750" w:rsidRDefault="00147750" w:rsidP="00147750">
                      <w:pPr>
                        <w:pStyle w:val="NormalWeb"/>
                        <w:shd w:val="clear" w:color="auto" w:fill="F9F9FA"/>
                        <w:spacing w:before="120" w:beforeAutospacing="0" w:after="120" w:afterAutospacing="0"/>
                        <w:rPr>
                          <w:rFonts w:ascii="Segoe UI" w:hAnsi="Segoe UI" w:cs="Segoe UI"/>
                          <w:color w:val="2C3E50"/>
                        </w:rPr>
                      </w:pPr>
                      <w:r>
                        <w:rPr>
                          <w:rFonts w:ascii="Segoe UI" w:hAnsi="Segoe UI" w:cs="Segoe UI"/>
                          <w:color w:val="2C3E50"/>
                        </w:rPr>
                        <w:t>Email: </w:t>
                      </w:r>
                      <w:hyperlink r:id="rId18" w:history="1">
                        <w:r>
                          <w:rPr>
                            <w:rStyle w:val="Hyperlink"/>
                            <w:rFonts w:ascii="Segoe UI" w:hAnsi="Segoe UI" w:cs="Segoe UI"/>
                            <w:b/>
                            <w:bCs/>
                            <w:color w:val="0066B3"/>
                          </w:rPr>
                          <w:t>Ela.servicefeedback@nhs.net</w:t>
                        </w:r>
                      </w:hyperlink>
                    </w:p>
                    <w:p w14:paraId="4728CA80" w14:textId="32F248A0" w:rsidR="00147750" w:rsidRDefault="00147750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47750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A1D1618" wp14:editId="3D8DD654">
                <wp:simplePos x="0" y="0"/>
                <wp:positionH relativeFrom="margin">
                  <wp:align>left</wp:align>
                </wp:positionH>
                <wp:positionV relativeFrom="paragraph">
                  <wp:posOffset>2390074</wp:posOffset>
                </wp:positionV>
                <wp:extent cx="5486400" cy="736270"/>
                <wp:effectExtent l="0" t="0" r="0" b="6985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7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A3BFEE" w14:textId="7E6875C3" w:rsidR="00931BBE" w:rsidRPr="00147750" w:rsidRDefault="00147750" w:rsidP="00931BBE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7750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Haslingden Health Care NEWS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D1618" id="Text Box 247" o:spid="_x0000_s1040" type="#_x0000_t202" style="position:absolute;margin-left:0;margin-top:188.2pt;width:6in;height:57.95pt;z-index:251715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" filled="f" stroked="f">
                <v:textbox>
                  <w:txbxContent>
                    <w:p w14:paraId="79A3BFEE" w14:textId="7E6875C3" w:rsidR="00931BBE" w:rsidRPr="00147750" w:rsidRDefault="00147750" w:rsidP="00931BBE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7750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Haslingden Health Care NEWS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75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15FF597C" wp14:editId="396B1444">
                <wp:simplePos x="0" y="0"/>
                <wp:positionH relativeFrom="margin">
                  <wp:align>left</wp:align>
                </wp:positionH>
                <wp:positionV relativeFrom="paragraph">
                  <wp:posOffset>2214171</wp:posOffset>
                </wp:positionV>
                <wp:extent cx="5747657" cy="1009402"/>
                <wp:effectExtent l="0" t="0" r="5715" b="635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7657" cy="100940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10D5" id="Rectangle 7" o:spid="_x0000_s1026" style="position:absolute;margin-left:0;margin-top:174.35pt;width:452.55pt;height:79.5pt;z-index:251594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" fillcolor="#deeaf6 [664]" stroked="f">
                <v:textbox inset="2.88pt,2.88pt,2.88pt,2.88pt"/>
                <w10:wrap anchorx="margin"/>
              </v:rect>
            </w:pict>
          </mc:Fallback>
        </mc:AlternateContent>
      </w:r>
      <w:r w:rsidR="0014775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43F70AA" wp14:editId="0836E80C">
                <wp:simplePos x="0" y="0"/>
                <wp:positionH relativeFrom="margin">
                  <wp:align>left</wp:align>
                </wp:positionH>
                <wp:positionV relativeFrom="paragraph">
                  <wp:posOffset>2048889</wp:posOffset>
                </wp:positionV>
                <wp:extent cx="4114800" cy="274320"/>
                <wp:effectExtent l="0" t="0" r="0" b="0"/>
                <wp:wrapNone/>
                <wp:docPr id="196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B210AD" w14:textId="4108C4EC" w:rsidR="006F4C6E" w:rsidRPr="00147750" w:rsidRDefault="00147750" w:rsidP="00147750">
                            <w:pPr>
                              <w:widowControl w:val="0"/>
                              <w:spacing w:line="300" w:lineRule="exact"/>
                              <w:jc w:val="both"/>
                              <w:rPr>
                                <w:rFonts w:ascii="Arial Black" w:hAnsi="Arial Black"/>
                                <w:b/>
                                <w:bCs/>
                                <w:color w:val="FFFFFE"/>
                                <w:sz w:val="28"/>
                                <w:szCs w:val="28"/>
                              </w:rPr>
                            </w:pPr>
                            <w:r w:rsidRPr="00147750">
                              <w:rPr>
                                <w:rFonts w:ascii="Arial Black" w:hAnsi="Arial Black"/>
                                <w:b/>
                                <w:bCs/>
                                <w:color w:val="FFFFFE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446786">
                              <w:rPr>
                                <w:rFonts w:ascii="Arial Black" w:hAnsi="Arial Black"/>
                                <w:b/>
                                <w:bCs/>
                                <w:color w:val="FFFFFE"/>
                                <w:sz w:val="28"/>
                                <w:szCs w:val="28"/>
                              </w:rPr>
                              <w:t>SPRING</w:t>
                            </w:r>
                            <w:r w:rsidRPr="00147750">
                              <w:rPr>
                                <w:rFonts w:ascii="Arial Black" w:hAnsi="Arial Black"/>
                                <w:b/>
                                <w:bCs/>
                                <w:color w:val="FFFFFE"/>
                                <w:sz w:val="28"/>
                                <w:szCs w:val="28"/>
                              </w:rPr>
                              <w:t xml:space="preserve"> ISSUE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F70AA" id="Text Box 198" o:spid="_x0000_s1041" type="#_x0000_t202" style="position:absolute;margin-left:0;margin-top:161.35pt;width:324pt;height:21.6pt;z-index:2516229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7CB210AD" w14:textId="4108C4EC" w:rsidR="006F4C6E" w:rsidRPr="00147750" w:rsidRDefault="00147750" w:rsidP="00147750">
                      <w:pPr>
                        <w:widowControl w:val="0"/>
                        <w:spacing w:line="300" w:lineRule="exact"/>
                        <w:jc w:val="both"/>
                        <w:rPr>
                          <w:rFonts w:ascii="Arial Black" w:hAnsi="Arial Black"/>
                          <w:b/>
                          <w:bCs/>
                          <w:color w:val="FFFFFE"/>
                          <w:sz w:val="28"/>
                          <w:szCs w:val="28"/>
                        </w:rPr>
                      </w:pPr>
                      <w:r w:rsidRPr="00147750">
                        <w:rPr>
                          <w:rFonts w:ascii="Arial Black" w:hAnsi="Arial Black"/>
                          <w:b/>
                          <w:bCs/>
                          <w:color w:val="FFFFFE"/>
                          <w:sz w:val="28"/>
                          <w:szCs w:val="28"/>
                        </w:rPr>
                        <w:t xml:space="preserve">THE </w:t>
                      </w:r>
                      <w:r w:rsidR="00446786">
                        <w:rPr>
                          <w:rFonts w:ascii="Arial Black" w:hAnsi="Arial Black"/>
                          <w:b/>
                          <w:bCs/>
                          <w:color w:val="FFFFFE"/>
                          <w:sz w:val="28"/>
                          <w:szCs w:val="28"/>
                        </w:rPr>
                        <w:t>SPRING</w:t>
                      </w:r>
                      <w:r w:rsidRPr="00147750">
                        <w:rPr>
                          <w:rFonts w:ascii="Arial Black" w:hAnsi="Arial Black"/>
                          <w:b/>
                          <w:bCs/>
                          <w:color w:val="FFFFFE"/>
                          <w:sz w:val="28"/>
                          <w:szCs w:val="28"/>
                        </w:rPr>
                        <w:t xml:space="preserve"> ISSUE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FFFFE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75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4D52B43" wp14:editId="7719D69B">
                <wp:simplePos x="0" y="0"/>
                <wp:positionH relativeFrom="margin">
                  <wp:align>right</wp:align>
                </wp:positionH>
                <wp:positionV relativeFrom="paragraph">
                  <wp:posOffset>2004975</wp:posOffset>
                </wp:positionV>
                <wp:extent cx="7307580" cy="295275"/>
                <wp:effectExtent l="0" t="0" r="7620" b="9525"/>
                <wp:wrapNone/>
                <wp:docPr id="154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7580" cy="295275"/>
                        </a:xfrm>
                        <a:prstGeom prst="rect">
                          <a:avLst/>
                        </a:prstGeom>
                        <a:solidFill>
                          <a:srgbClr val="E64073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83CF2" id="Rectangle 157" o:spid="_x0000_s1026" style="position:absolute;margin-left:524.2pt;margin-top:157.85pt;width:575.4pt;height:23.25pt;z-index:251606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" fillcolor="#e64073" stroked="f">
                <v:textbox inset="2.88pt,2.88pt,2.88pt,2.88pt"/>
                <w10:wrap anchorx="margin"/>
              </v:rect>
            </w:pict>
          </mc:Fallback>
        </mc:AlternateContent>
      </w:r>
      <w:r w:rsidR="004B32A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6BDA8539" wp14:editId="12B1FFF2">
                <wp:simplePos x="0" y="0"/>
                <wp:positionH relativeFrom="column">
                  <wp:posOffset>6412202</wp:posOffset>
                </wp:positionH>
                <wp:positionV relativeFrom="page">
                  <wp:posOffset>2671445</wp:posOffset>
                </wp:positionV>
                <wp:extent cx="0" cy="1331595"/>
                <wp:effectExtent l="0" t="0" r="38100" b="20955"/>
                <wp:wrapNone/>
                <wp:docPr id="255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E246F" id="Line 172" o:spid="_x0000_s1026" style="position:absolute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4.9pt,210.35pt" to="504.9pt,3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7F622D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88B56B1" wp14:editId="7489B9DC">
                <wp:simplePos x="0" y="0"/>
                <wp:positionH relativeFrom="margin">
                  <wp:posOffset>-1270</wp:posOffset>
                </wp:positionH>
                <wp:positionV relativeFrom="paragraph">
                  <wp:posOffset>2299970</wp:posOffset>
                </wp:positionV>
                <wp:extent cx="7315200" cy="0"/>
                <wp:effectExtent l="0" t="0" r="0" b="0"/>
                <wp:wrapNone/>
                <wp:docPr id="252" name="Straight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5901B0" id="Straight Connector 252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181.1pt" to="575.9pt,1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7F622D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2AC2CE6" wp14:editId="024356B0">
                <wp:simplePos x="0" y="0"/>
                <wp:positionH relativeFrom="margin">
                  <wp:posOffset>0</wp:posOffset>
                </wp:positionH>
                <wp:positionV relativeFrom="paragraph">
                  <wp:posOffset>1851660</wp:posOffset>
                </wp:positionV>
                <wp:extent cx="7315200" cy="0"/>
                <wp:effectExtent l="0" t="0" r="0" b="0"/>
                <wp:wrapNone/>
                <wp:docPr id="251" name="Straight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EE207E" id="Straight Connector 251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45.8pt" to="8in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BD0FE9">
        <w:br w:type="page"/>
      </w:r>
    </w:p>
    <w:p w14:paraId="42423104" w14:textId="440F6B81" w:rsidR="00BD0FE9" w:rsidRDefault="000E4FE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1975F6DF" wp14:editId="38A6FB1C">
                <wp:simplePos x="0" y="0"/>
                <wp:positionH relativeFrom="margin">
                  <wp:posOffset>171450</wp:posOffset>
                </wp:positionH>
                <wp:positionV relativeFrom="paragraph">
                  <wp:posOffset>200025</wp:posOffset>
                </wp:positionV>
                <wp:extent cx="4726305" cy="4438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6305" cy="443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DBBD5" w14:textId="77777777" w:rsidR="000E4FE5" w:rsidRDefault="000E4FE5" w:rsidP="007650F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4F18F6A" w14:textId="47170593" w:rsidR="006557F7" w:rsidRPr="00600241" w:rsidRDefault="004E2CE0" w:rsidP="007650F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0024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  <w:t>Dr James Barsby</w:t>
                            </w:r>
                          </w:p>
                          <w:p w14:paraId="77D4904D" w14:textId="195278F1" w:rsidR="004E2CE0" w:rsidRPr="00600241" w:rsidRDefault="004E2CE0" w:rsidP="000E4F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badi" w:eastAsia="Calibri" w:hAnsi="Abadi" w:cs="Tahoma"/>
                                <w:color w:val="FF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600241">
                              <w:rPr>
                                <w:rFonts w:ascii="Abadi" w:eastAsia="Calibri" w:hAnsi="Abadi" w:cs="Tahoma"/>
                                <w:color w:val="FF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 xml:space="preserve">Hello, My Name is James Barsby, I am a new staff member at Haslingden Health Care. I am currently a GPST2 with the practice and I am here until August. I graduated from Manchester Medical school in 2019. I have a current interest in paediatrics. I see all patients face to face </w:t>
                            </w:r>
                            <w:proofErr w:type="gramStart"/>
                            <w:r w:rsidRPr="00600241">
                              <w:rPr>
                                <w:rFonts w:ascii="Abadi" w:eastAsia="Calibri" w:hAnsi="Abadi" w:cs="Tahoma"/>
                                <w:color w:val="FF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>and also</w:t>
                            </w:r>
                            <w:proofErr w:type="gramEnd"/>
                            <w:r w:rsidRPr="00600241">
                              <w:rPr>
                                <w:rFonts w:ascii="Abadi" w:eastAsia="Calibri" w:hAnsi="Abadi" w:cs="Tahoma"/>
                                <w:color w:val="FF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 xml:space="preserve"> carry out telephone consultations. </w:t>
                            </w:r>
                          </w:p>
                          <w:p w14:paraId="0A52FD36" w14:textId="77777777" w:rsidR="004E2CE0" w:rsidRPr="00600241" w:rsidRDefault="004E2CE0" w:rsidP="007650F1">
                            <w:pPr>
                              <w:rPr>
                                <w:rFonts w:ascii="Abadi" w:hAnsi="Abadi" w:cstheme="minorHAnsi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0E6388CA" w14:textId="5B2D8E6E" w:rsidR="00600241" w:rsidRPr="00600241" w:rsidRDefault="00600241" w:rsidP="007650F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0024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  <w:t>Zacharias Akram</w:t>
                            </w:r>
                          </w:p>
                          <w:p w14:paraId="2320BEF0" w14:textId="195BECD1" w:rsidR="00600241" w:rsidRPr="00600241" w:rsidRDefault="00600241" w:rsidP="007650F1">
                            <w:pPr>
                              <w:rPr>
                                <w:rFonts w:ascii="Abadi" w:hAnsi="Abadi" w:cstheme="minorHAnsi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00241">
                              <w:rPr>
                                <w:rFonts w:ascii="Abadi" w:hAnsi="Abad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Hello, my name is Zacharias. I am an in-house physiotherapist that works as </w:t>
                            </w:r>
                            <w:proofErr w:type="gramStart"/>
                            <w:r w:rsidRPr="00600241">
                              <w:rPr>
                                <w:rFonts w:ascii="Abadi" w:hAnsi="Abadi" w:cstheme="minorHAnsi"/>
                                <w:color w:val="FF0000"/>
                                <w:sz w:val="22"/>
                                <w:szCs w:val="22"/>
                              </w:rPr>
                              <w:t>a</w:t>
                            </w:r>
                            <w:proofErr w:type="gramEnd"/>
                            <w:r w:rsidRPr="00600241">
                              <w:rPr>
                                <w:rFonts w:ascii="Abadi" w:hAnsi="Abad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apart of the PCN. I am here in practice every Friday; you can book in for a telephone appointment with me in my morning clinic or book in to see me face to face in my afternoon clinic. I deal with any physical problems cause</w:t>
                            </w:r>
                            <w:r>
                              <w:rPr>
                                <w:rFonts w:ascii="Abadi" w:hAnsi="Abad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d </w:t>
                            </w:r>
                            <w:r w:rsidRPr="00600241">
                              <w:rPr>
                                <w:rFonts w:ascii="Abadi" w:hAnsi="Abad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by an injury, illness, </w:t>
                            </w:r>
                            <w:proofErr w:type="gramStart"/>
                            <w:r w:rsidRPr="00600241">
                              <w:rPr>
                                <w:rFonts w:ascii="Abadi" w:hAnsi="Abadi" w:cstheme="minorHAnsi"/>
                                <w:color w:val="FF0000"/>
                                <w:sz w:val="22"/>
                                <w:szCs w:val="22"/>
                              </w:rPr>
                              <w:t>disability</w:t>
                            </w:r>
                            <w:proofErr w:type="gramEnd"/>
                            <w:r w:rsidRPr="00600241">
                              <w:rPr>
                                <w:rFonts w:ascii="Abadi" w:hAnsi="Abad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or aging. I assess, diagnose, and treat the issue by using methods such as exercise, manual therapy, </w:t>
                            </w:r>
                            <w:proofErr w:type="gramStart"/>
                            <w:r w:rsidRPr="00600241">
                              <w:rPr>
                                <w:rFonts w:ascii="Abadi" w:hAnsi="Abadi" w:cstheme="minorHAnsi"/>
                                <w:color w:val="FF0000"/>
                                <w:sz w:val="22"/>
                                <w:szCs w:val="22"/>
                              </w:rPr>
                              <w:t>education</w:t>
                            </w:r>
                            <w:proofErr w:type="gramEnd"/>
                            <w:r w:rsidRPr="00600241">
                              <w:rPr>
                                <w:rFonts w:ascii="Abadi" w:hAnsi="Abad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and advice</w:t>
                            </w:r>
                            <w:r w:rsidRPr="00600241">
                              <w:rPr>
                                <w:rFonts w:ascii="Abadi" w:hAnsi="Abadi" w:cstheme="minorHAnsi"/>
                                <w:color w:val="FF000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53DD1120" w14:textId="77777777" w:rsidR="00600241" w:rsidRPr="00600241" w:rsidRDefault="00600241" w:rsidP="007650F1">
                            <w:pPr>
                              <w:rPr>
                                <w:rFonts w:ascii="Abadi" w:hAnsi="Abad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4EC7990" w14:textId="30B0D11C" w:rsidR="004E2CE0" w:rsidRPr="00600241" w:rsidRDefault="004E2CE0" w:rsidP="007650F1">
                            <w:pPr>
                              <w:rPr>
                                <w:rFonts w:ascii="Abadi" w:hAnsi="Abad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00241">
                              <w:rPr>
                                <w:rFonts w:ascii="Abadi" w:hAnsi="Abad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  <w:t>Nurse Vanessa O’Brien</w:t>
                            </w:r>
                          </w:p>
                          <w:p w14:paraId="34916868" w14:textId="77777777" w:rsidR="000E4FE5" w:rsidRPr="00600241" w:rsidRDefault="000E4FE5" w:rsidP="007650F1">
                            <w:pPr>
                              <w:rPr>
                                <w:rFonts w:ascii="Abadi" w:hAnsi="Abad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00241">
                              <w:rPr>
                                <w:rFonts w:ascii="Abadi" w:hAnsi="Abad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Our lovely practice nurse Vanessa is retiring after 39 years. She has been an integral part of our team since 1985. </w:t>
                            </w:r>
                          </w:p>
                          <w:p w14:paraId="5BB7D571" w14:textId="78FC426D" w:rsidR="000E4FE5" w:rsidRPr="00600241" w:rsidRDefault="000E4FE5" w:rsidP="007650F1">
                            <w:pPr>
                              <w:rPr>
                                <w:rFonts w:ascii="Abadi" w:hAnsi="Abad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00241">
                              <w:rPr>
                                <w:rFonts w:ascii="Abadi" w:hAnsi="Abad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She has seen many patients and different doctors come and </w:t>
                            </w:r>
                            <w:r w:rsidRPr="000E4FE5">
                              <w:rPr>
                                <w:rFonts w:ascii="Abadi" w:hAnsi="Abadi" w:cstheme="minorHAnsi"/>
                                <w:color w:val="FF0000"/>
                                <w:sz w:val="24"/>
                                <w:szCs w:val="24"/>
                              </w:rPr>
                              <w:t xml:space="preserve">go. </w:t>
                            </w:r>
                            <w:r w:rsidRPr="00600241">
                              <w:rPr>
                                <w:rFonts w:ascii="Abadi" w:hAnsi="Abad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She would like to say what a pleasure it has been looking after all the patients of Haslingden and wishes everyone the best! Her last working day in practice is the </w:t>
                            </w:r>
                            <w:proofErr w:type="gramStart"/>
                            <w:r w:rsidRPr="00600241">
                              <w:rPr>
                                <w:rFonts w:ascii="Abadi" w:hAnsi="Abadi" w:cstheme="minorHAnsi"/>
                                <w:color w:val="FF0000"/>
                                <w:sz w:val="22"/>
                                <w:szCs w:val="22"/>
                              </w:rPr>
                              <w:t>26</w:t>
                            </w:r>
                            <w:r w:rsidRPr="00600241">
                              <w:rPr>
                                <w:rFonts w:ascii="Abadi" w:hAnsi="Abadi" w:cstheme="minorHAnsi"/>
                                <w:color w:val="FF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 w:rsidRPr="00600241">
                              <w:rPr>
                                <w:rFonts w:ascii="Abadi" w:hAnsi="Abad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April 2024. We wish you all the very best for the future Vanessa and good luck in your retirement :)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5F6DF" id="_x0000_s1042" type="#_x0000_t202" style="position:absolute;margin-left:13.5pt;margin-top:15.75pt;width:372.15pt;height:349.5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" filled="f" stroked="f">
                <v:textbox>
                  <w:txbxContent>
                    <w:p w14:paraId="593DBBD5" w14:textId="77777777" w:rsidR="000E4FE5" w:rsidRDefault="000E4FE5" w:rsidP="007650F1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32"/>
                          <w:szCs w:val="32"/>
                          <w:u w:val="single"/>
                        </w:rPr>
                      </w:pPr>
                    </w:p>
                    <w:p w14:paraId="64F18F6A" w14:textId="47170593" w:rsidR="006557F7" w:rsidRPr="00600241" w:rsidRDefault="004E2CE0" w:rsidP="007650F1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  <w:u w:val="single"/>
                        </w:rPr>
                      </w:pPr>
                      <w:r w:rsidRPr="00600241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  <w:u w:val="single"/>
                        </w:rPr>
                        <w:t>Dr James Barsby</w:t>
                      </w:r>
                    </w:p>
                    <w:p w14:paraId="77D4904D" w14:textId="195278F1" w:rsidR="004E2CE0" w:rsidRPr="00600241" w:rsidRDefault="004E2CE0" w:rsidP="000E4FE5">
                      <w:pPr>
                        <w:autoSpaceDE w:val="0"/>
                        <w:autoSpaceDN w:val="0"/>
                        <w:adjustRightInd w:val="0"/>
                        <w:rPr>
                          <w:rFonts w:ascii="Abadi" w:eastAsia="Calibri" w:hAnsi="Abadi" w:cs="Tahoma"/>
                          <w:color w:val="FF0000"/>
                          <w:kern w:val="0"/>
                          <w:sz w:val="22"/>
                          <w:szCs w:val="22"/>
                          <w:lang w:val="en-GB"/>
                        </w:rPr>
                      </w:pPr>
                      <w:r w:rsidRPr="00600241">
                        <w:rPr>
                          <w:rFonts w:ascii="Abadi" w:eastAsia="Calibri" w:hAnsi="Abadi" w:cs="Tahoma"/>
                          <w:color w:val="FF0000"/>
                          <w:kern w:val="0"/>
                          <w:sz w:val="22"/>
                          <w:szCs w:val="22"/>
                          <w:lang w:val="en-GB"/>
                        </w:rPr>
                        <w:t xml:space="preserve">Hello, My Name is James Barsby, I am a new staff member at Haslingden Health Care. I am currently a GPST2 with the practice and I am here until August. I graduated from Manchester Medical school in 2019. I have a current interest in paediatrics. I see all patients face to face </w:t>
                      </w:r>
                      <w:proofErr w:type="gramStart"/>
                      <w:r w:rsidRPr="00600241">
                        <w:rPr>
                          <w:rFonts w:ascii="Abadi" w:eastAsia="Calibri" w:hAnsi="Abadi" w:cs="Tahoma"/>
                          <w:color w:val="FF0000"/>
                          <w:kern w:val="0"/>
                          <w:sz w:val="22"/>
                          <w:szCs w:val="22"/>
                          <w:lang w:val="en-GB"/>
                        </w:rPr>
                        <w:t>and also</w:t>
                      </w:r>
                      <w:proofErr w:type="gramEnd"/>
                      <w:r w:rsidRPr="00600241">
                        <w:rPr>
                          <w:rFonts w:ascii="Abadi" w:eastAsia="Calibri" w:hAnsi="Abadi" w:cs="Tahoma"/>
                          <w:color w:val="FF0000"/>
                          <w:kern w:val="0"/>
                          <w:sz w:val="22"/>
                          <w:szCs w:val="22"/>
                          <w:lang w:val="en-GB"/>
                        </w:rPr>
                        <w:t xml:space="preserve"> carry out telephone consultations. </w:t>
                      </w:r>
                    </w:p>
                    <w:p w14:paraId="0A52FD36" w14:textId="77777777" w:rsidR="004E2CE0" w:rsidRPr="00600241" w:rsidRDefault="004E2CE0" w:rsidP="007650F1">
                      <w:pPr>
                        <w:rPr>
                          <w:rFonts w:ascii="Abadi" w:hAnsi="Abadi" w:cstheme="minorHAnsi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  <w:p w14:paraId="0E6388CA" w14:textId="5B2D8E6E" w:rsidR="00600241" w:rsidRPr="00600241" w:rsidRDefault="00600241" w:rsidP="007650F1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  <w:u w:val="single"/>
                        </w:rPr>
                      </w:pPr>
                      <w:r w:rsidRPr="00600241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  <w:u w:val="single"/>
                        </w:rPr>
                        <w:t>Zacharias Akram</w:t>
                      </w:r>
                    </w:p>
                    <w:p w14:paraId="2320BEF0" w14:textId="195BECD1" w:rsidR="00600241" w:rsidRPr="00600241" w:rsidRDefault="00600241" w:rsidP="007650F1">
                      <w:pPr>
                        <w:rPr>
                          <w:rFonts w:ascii="Abadi" w:hAnsi="Abadi" w:cstheme="minorHAnsi"/>
                          <w:color w:val="FF0000"/>
                          <w:sz w:val="24"/>
                          <w:szCs w:val="24"/>
                        </w:rPr>
                      </w:pPr>
                      <w:r w:rsidRPr="00600241">
                        <w:rPr>
                          <w:rFonts w:ascii="Abadi" w:hAnsi="Abadi" w:cstheme="minorHAnsi"/>
                          <w:color w:val="FF0000"/>
                          <w:sz w:val="22"/>
                          <w:szCs w:val="22"/>
                        </w:rPr>
                        <w:t xml:space="preserve">Hello, my name is Zacharias. I am an in-house physiotherapist that works as </w:t>
                      </w:r>
                      <w:proofErr w:type="gramStart"/>
                      <w:r w:rsidRPr="00600241">
                        <w:rPr>
                          <w:rFonts w:ascii="Abadi" w:hAnsi="Abadi" w:cstheme="minorHAnsi"/>
                          <w:color w:val="FF0000"/>
                          <w:sz w:val="22"/>
                          <w:szCs w:val="22"/>
                        </w:rPr>
                        <w:t>a</w:t>
                      </w:r>
                      <w:proofErr w:type="gramEnd"/>
                      <w:r w:rsidRPr="00600241">
                        <w:rPr>
                          <w:rFonts w:ascii="Abadi" w:hAnsi="Abadi" w:cstheme="minorHAnsi"/>
                          <w:color w:val="FF0000"/>
                          <w:sz w:val="22"/>
                          <w:szCs w:val="22"/>
                        </w:rPr>
                        <w:t xml:space="preserve"> apart of the PCN. I am here in practice every Friday; you can book in for a telephone appointment with me in my morning clinic or book in to see me face to face in my afternoon clinic. I deal with any physical problems cause</w:t>
                      </w:r>
                      <w:r>
                        <w:rPr>
                          <w:rFonts w:ascii="Abadi" w:hAnsi="Abadi" w:cstheme="minorHAnsi"/>
                          <w:color w:val="FF0000"/>
                          <w:sz w:val="22"/>
                          <w:szCs w:val="22"/>
                        </w:rPr>
                        <w:t xml:space="preserve">d </w:t>
                      </w:r>
                      <w:r w:rsidRPr="00600241">
                        <w:rPr>
                          <w:rFonts w:ascii="Abadi" w:hAnsi="Abadi" w:cstheme="minorHAnsi"/>
                          <w:color w:val="FF0000"/>
                          <w:sz w:val="22"/>
                          <w:szCs w:val="22"/>
                        </w:rPr>
                        <w:t xml:space="preserve">by an injury, illness, </w:t>
                      </w:r>
                      <w:proofErr w:type="gramStart"/>
                      <w:r w:rsidRPr="00600241">
                        <w:rPr>
                          <w:rFonts w:ascii="Abadi" w:hAnsi="Abadi" w:cstheme="minorHAnsi"/>
                          <w:color w:val="FF0000"/>
                          <w:sz w:val="22"/>
                          <w:szCs w:val="22"/>
                        </w:rPr>
                        <w:t>disability</w:t>
                      </w:r>
                      <w:proofErr w:type="gramEnd"/>
                      <w:r w:rsidRPr="00600241">
                        <w:rPr>
                          <w:rFonts w:ascii="Abadi" w:hAnsi="Abadi" w:cstheme="minorHAnsi"/>
                          <w:color w:val="FF0000"/>
                          <w:sz w:val="22"/>
                          <w:szCs w:val="22"/>
                        </w:rPr>
                        <w:t xml:space="preserve"> or aging. I assess, diagnose, and treat the issue by using methods such as exercise, manual therapy, </w:t>
                      </w:r>
                      <w:proofErr w:type="gramStart"/>
                      <w:r w:rsidRPr="00600241">
                        <w:rPr>
                          <w:rFonts w:ascii="Abadi" w:hAnsi="Abadi" w:cstheme="minorHAnsi"/>
                          <w:color w:val="FF0000"/>
                          <w:sz w:val="22"/>
                          <w:szCs w:val="22"/>
                        </w:rPr>
                        <w:t>education</w:t>
                      </w:r>
                      <w:proofErr w:type="gramEnd"/>
                      <w:r w:rsidRPr="00600241">
                        <w:rPr>
                          <w:rFonts w:ascii="Abadi" w:hAnsi="Abadi" w:cstheme="minorHAnsi"/>
                          <w:color w:val="FF0000"/>
                          <w:sz w:val="22"/>
                          <w:szCs w:val="22"/>
                        </w:rPr>
                        <w:t xml:space="preserve"> and advice</w:t>
                      </w:r>
                      <w:r w:rsidRPr="00600241">
                        <w:rPr>
                          <w:rFonts w:ascii="Abadi" w:hAnsi="Abadi" w:cstheme="minorHAnsi"/>
                          <w:color w:val="FF0000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53DD1120" w14:textId="77777777" w:rsidR="00600241" w:rsidRPr="00600241" w:rsidRDefault="00600241" w:rsidP="007650F1">
                      <w:pPr>
                        <w:rPr>
                          <w:rFonts w:ascii="Abadi" w:hAnsi="Abad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</w:p>
                    <w:p w14:paraId="74EC7990" w14:textId="30B0D11C" w:rsidR="004E2CE0" w:rsidRPr="00600241" w:rsidRDefault="004E2CE0" w:rsidP="007650F1">
                      <w:pPr>
                        <w:rPr>
                          <w:rFonts w:ascii="Abadi" w:hAnsi="Abadi" w:cstheme="minorHAnsi"/>
                          <w:b/>
                          <w:bCs/>
                          <w:color w:val="auto"/>
                          <w:sz w:val="28"/>
                          <w:szCs w:val="28"/>
                          <w:u w:val="single"/>
                        </w:rPr>
                      </w:pPr>
                      <w:r w:rsidRPr="00600241">
                        <w:rPr>
                          <w:rFonts w:ascii="Abadi" w:hAnsi="Abadi" w:cstheme="minorHAnsi"/>
                          <w:b/>
                          <w:bCs/>
                          <w:color w:val="auto"/>
                          <w:sz w:val="28"/>
                          <w:szCs w:val="28"/>
                          <w:u w:val="single"/>
                        </w:rPr>
                        <w:t>Nurse Vanessa O’Brien</w:t>
                      </w:r>
                    </w:p>
                    <w:p w14:paraId="34916868" w14:textId="77777777" w:rsidR="000E4FE5" w:rsidRPr="00600241" w:rsidRDefault="000E4FE5" w:rsidP="007650F1">
                      <w:pPr>
                        <w:rPr>
                          <w:rFonts w:ascii="Abadi" w:hAnsi="Abadi" w:cstheme="minorHAnsi"/>
                          <w:color w:val="FF0000"/>
                          <w:sz w:val="22"/>
                          <w:szCs w:val="22"/>
                        </w:rPr>
                      </w:pPr>
                      <w:r w:rsidRPr="00600241">
                        <w:rPr>
                          <w:rFonts w:ascii="Abadi" w:hAnsi="Abadi" w:cstheme="minorHAnsi"/>
                          <w:color w:val="FF0000"/>
                          <w:sz w:val="22"/>
                          <w:szCs w:val="22"/>
                        </w:rPr>
                        <w:t xml:space="preserve">Our lovely practice nurse Vanessa is retiring after 39 years. She has been an integral part of our team since 1985. </w:t>
                      </w:r>
                    </w:p>
                    <w:p w14:paraId="5BB7D571" w14:textId="78FC426D" w:rsidR="000E4FE5" w:rsidRPr="00600241" w:rsidRDefault="000E4FE5" w:rsidP="007650F1">
                      <w:pPr>
                        <w:rPr>
                          <w:rFonts w:ascii="Abadi" w:hAnsi="Abadi" w:cstheme="minorHAnsi"/>
                          <w:color w:val="FF0000"/>
                          <w:sz w:val="22"/>
                          <w:szCs w:val="22"/>
                        </w:rPr>
                      </w:pPr>
                      <w:r w:rsidRPr="00600241">
                        <w:rPr>
                          <w:rFonts w:ascii="Abadi" w:hAnsi="Abadi" w:cstheme="minorHAnsi"/>
                          <w:color w:val="FF0000"/>
                          <w:sz w:val="22"/>
                          <w:szCs w:val="22"/>
                        </w:rPr>
                        <w:t xml:space="preserve">She has seen many patients and different doctors come and </w:t>
                      </w:r>
                      <w:r w:rsidRPr="000E4FE5">
                        <w:rPr>
                          <w:rFonts w:ascii="Abadi" w:hAnsi="Abadi" w:cstheme="minorHAnsi"/>
                          <w:color w:val="FF0000"/>
                          <w:sz w:val="24"/>
                          <w:szCs w:val="24"/>
                        </w:rPr>
                        <w:t xml:space="preserve">go. </w:t>
                      </w:r>
                      <w:r w:rsidRPr="00600241">
                        <w:rPr>
                          <w:rFonts w:ascii="Abadi" w:hAnsi="Abadi" w:cstheme="minorHAnsi"/>
                          <w:color w:val="FF0000"/>
                          <w:sz w:val="22"/>
                          <w:szCs w:val="22"/>
                        </w:rPr>
                        <w:t xml:space="preserve">She would like to say what a pleasure it has been looking after all the patients of Haslingden and wishes everyone the best! Her last working day in practice is the </w:t>
                      </w:r>
                      <w:proofErr w:type="gramStart"/>
                      <w:r w:rsidRPr="00600241">
                        <w:rPr>
                          <w:rFonts w:ascii="Abadi" w:hAnsi="Abadi" w:cstheme="minorHAnsi"/>
                          <w:color w:val="FF0000"/>
                          <w:sz w:val="22"/>
                          <w:szCs w:val="22"/>
                        </w:rPr>
                        <w:t>26</w:t>
                      </w:r>
                      <w:r w:rsidRPr="00600241">
                        <w:rPr>
                          <w:rFonts w:ascii="Abadi" w:hAnsi="Abadi" w:cstheme="minorHAnsi"/>
                          <w:color w:val="FF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proofErr w:type="gramEnd"/>
                      <w:r w:rsidRPr="00600241">
                        <w:rPr>
                          <w:rFonts w:ascii="Abadi" w:hAnsi="Abadi" w:cstheme="minorHAnsi"/>
                          <w:color w:val="FF0000"/>
                          <w:sz w:val="22"/>
                          <w:szCs w:val="22"/>
                        </w:rPr>
                        <w:t xml:space="preserve"> April 2024. We wish you all the very best for the future Vanessa and good luck in your retirement :)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9A11CAD" wp14:editId="0E87DE43">
                <wp:simplePos x="0" y="0"/>
                <wp:positionH relativeFrom="margin">
                  <wp:posOffset>200025</wp:posOffset>
                </wp:positionH>
                <wp:positionV relativeFrom="paragraph">
                  <wp:posOffset>95250</wp:posOffset>
                </wp:positionV>
                <wp:extent cx="4332605" cy="809625"/>
                <wp:effectExtent l="0" t="0" r="0" b="9525"/>
                <wp:wrapTopAndBottom/>
                <wp:docPr id="2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260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56B867" w14:textId="2368A0C0" w:rsidR="00BD0FE9" w:rsidRPr="000E4FE5" w:rsidRDefault="004E2CE0" w:rsidP="00A744BD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w w:val="80"/>
                                <w:sz w:val="52"/>
                                <w:szCs w:val="52"/>
                              </w:rPr>
                            </w:pPr>
                            <w:r w:rsidRPr="000E4FE5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w w:val="80"/>
                                <w:sz w:val="56"/>
                                <w:szCs w:val="56"/>
                              </w:rPr>
                              <w:t xml:space="preserve">Staff News!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11CAD" id="Text Box 38" o:spid="_x0000_s1043" type="#_x0000_t202" style="position:absolute;margin-left:15.75pt;margin-top:7.5pt;width:341.15pt;height:63.7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C56B867" w14:textId="2368A0C0" w:rsidR="00BD0FE9" w:rsidRPr="000E4FE5" w:rsidRDefault="004E2CE0" w:rsidP="00A744BD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auto"/>
                          <w:w w:val="80"/>
                          <w:sz w:val="52"/>
                          <w:szCs w:val="52"/>
                        </w:rPr>
                      </w:pPr>
                      <w:r w:rsidRPr="000E4FE5">
                        <w:rPr>
                          <w:rFonts w:ascii="Arial" w:hAnsi="Arial" w:cs="Arial"/>
                          <w:i/>
                          <w:iCs/>
                          <w:color w:val="auto"/>
                          <w:w w:val="80"/>
                          <w:sz w:val="56"/>
                          <w:szCs w:val="56"/>
                        </w:rPr>
                        <w:t xml:space="preserve">Staff News!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7105E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52A96B9" wp14:editId="2E5F2174">
                <wp:simplePos x="0" y="0"/>
                <wp:positionH relativeFrom="margin">
                  <wp:align>right</wp:align>
                </wp:positionH>
                <wp:positionV relativeFrom="paragraph">
                  <wp:posOffset>-511</wp:posOffset>
                </wp:positionV>
                <wp:extent cx="7315200" cy="4657725"/>
                <wp:effectExtent l="0" t="0" r="0" b="9525"/>
                <wp:wrapNone/>
                <wp:docPr id="20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4657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D92E0" id="Rectangle 9" o:spid="_x0000_s1026" style="position:absolute;margin-left:524.8pt;margin-top:-.05pt;width:8in;height:366.75pt;z-index:251628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" fillcolor="#b4c6e7 [1300]" stroked="f">
                <v:textbox inset="2.88pt,2.88pt,2.88pt,2.88pt"/>
                <w10:wrap anchorx="margin"/>
              </v:rect>
            </w:pict>
          </mc:Fallback>
        </mc:AlternateContent>
      </w:r>
      <w:r w:rsidR="00147750">
        <w:rPr>
          <w:noProof/>
        </w:rPr>
        <w:drawing>
          <wp:anchor distT="0" distB="0" distL="114300" distR="114300" simplePos="0" relativeHeight="251774464" behindDoc="0" locked="0" layoutInCell="1" allowOverlap="1" wp14:anchorId="7645E8DB" wp14:editId="661143F0">
            <wp:simplePos x="0" y="0"/>
            <wp:positionH relativeFrom="margin">
              <wp:posOffset>5400040</wp:posOffset>
            </wp:positionH>
            <wp:positionV relativeFrom="paragraph">
              <wp:posOffset>1908810</wp:posOffset>
            </wp:positionV>
            <wp:extent cx="1765935" cy="2207260"/>
            <wp:effectExtent l="0" t="0" r="5715" b="2540"/>
            <wp:wrapSquare wrapText="bothSides"/>
            <wp:docPr id="21" name="Picture 21" descr="Mobile Phone Thumbs Up Cartoon Mascot Stock Vector - Illustration of arms,  screen: 156284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bile Phone Thumbs Up Cartoon Mascot Stock Vector - Illustration of arms,  screen: 1562847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750">
        <w:rPr>
          <w:noProof/>
        </w:rPr>
        <mc:AlternateContent>
          <mc:Choice Requires="wps">
            <w:drawing>
              <wp:anchor distT="45720" distB="45720" distL="114300" distR="114300" simplePos="0" relativeHeight="251772416" behindDoc="0" locked="0" layoutInCell="1" allowOverlap="1" wp14:anchorId="6BB31B43" wp14:editId="1E5ACFC8">
                <wp:simplePos x="0" y="0"/>
                <wp:positionH relativeFrom="margin">
                  <wp:posOffset>4869873</wp:posOffset>
                </wp:positionH>
                <wp:positionV relativeFrom="paragraph">
                  <wp:posOffset>68003</wp:posOffset>
                </wp:positionV>
                <wp:extent cx="2338705" cy="1970405"/>
                <wp:effectExtent l="0" t="0" r="23495" b="10795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05" cy="197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AAF78" w14:textId="47AE2972" w:rsidR="00147750" w:rsidRDefault="001477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1E0FB9" wp14:editId="77D25C91">
                                  <wp:extent cx="2305199" cy="1899877"/>
                                  <wp:effectExtent l="0" t="0" r="0" b="5715"/>
                                  <wp:docPr id="46" name="Picture 46" descr="We are the game changers - Heritage Health Soluti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We are the game changers - Heritage Health Soluti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199" cy="1899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31B43" id="_x0000_s1044" type="#_x0000_t202" style="position:absolute;margin-left:383.45pt;margin-top:5.35pt;width:184.15pt;height:155.15pt;z-index:251772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">
                <v:textbox>
                  <w:txbxContent>
                    <w:p w14:paraId="774AAF78" w14:textId="47AE2972" w:rsidR="00147750" w:rsidRDefault="00147750">
                      <w:r>
                        <w:rPr>
                          <w:noProof/>
                        </w:rPr>
                        <w:drawing>
                          <wp:inline distT="0" distB="0" distL="0" distR="0" wp14:anchorId="141E0FB9" wp14:editId="77D25C91">
                            <wp:extent cx="2305199" cy="1899877"/>
                            <wp:effectExtent l="0" t="0" r="0" b="5715"/>
                            <wp:docPr id="46" name="Picture 46" descr="We are the game changers - Heritage Health Soluti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We are the game changers - Heritage Health Soluti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5199" cy="1899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5F3668" w14:textId="5DE01257" w:rsidR="00BD0FE9" w:rsidRDefault="004E2CE0"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7102864" wp14:editId="5E1530A6">
                <wp:simplePos x="0" y="0"/>
                <wp:positionH relativeFrom="margin">
                  <wp:posOffset>-19050</wp:posOffset>
                </wp:positionH>
                <wp:positionV relativeFrom="paragraph">
                  <wp:posOffset>2521585</wp:posOffset>
                </wp:positionV>
                <wp:extent cx="2562225" cy="11811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7003FC" w14:textId="0A8C989B" w:rsidR="00720573" w:rsidRPr="004E2CE0" w:rsidRDefault="004E2CE0" w:rsidP="00BA47E7">
                            <w:pPr>
                              <w:rPr>
                                <w:rFonts w:ascii="ADLaM Display" w:hAnsi="ADLaM Display" w:cs="ADLaM Display"/>
                                <w:noProof/>
                                <w:color w:val="19E0E5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2CE0">
                              <w:rPr>
                                <w:rFonts w:ascii="ADLaM Display" w:hAnsi="ADLaM Display" w:cs="ADLaM Display"/>
                                <w:noProof/>
                                <w:color w:val="19E0E5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World Ovarian Cancer Day – May 8th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02864" id="Text Box 13" o:spid="_x0000_s1045" type="#_x0000_t202" style="position:absolute;margin-left:-1.5pt;margin-top:198.55pt;width:201.75pt;height:93pt;z-index:25175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" filled="f" stroked="f">
                <v:textbox>
                  <w:txbxContent>
                    <w:p w14:paraId="6E7003FC" w14:textId="0A8C989B" w:rsidR="00720573" w:rsidRPr="004E2CE0" w:rsidRDefault="004E2CE0" w:rsidP="00BA47E7">
                      <w:pPr>
                        <w:rPr>
                          <w:rFonts w:ascii="ADLaM Display" w:hAnsi="ADLaM Display" w:cs="ADLaM Display"/>
                          <w:noProof/>
                          <w:color w:val="19E0E5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2CE0">
                        <w:rPr>
                          <w:rFonts w:ascii="ADLaM Display" w:hAnsi="ADLaM Display" w:cs="ADLaM Display"/>
                          <w:noProof/>
                          <w:color w:val="19E0E5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World Ovarian Cancer Day – May 8th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128" behindDoc="0" locked="0" layoutInCell="1" allowOverlap="1" wp14:anchorId="42AFD61A" wp14:editId="2F948BB1">
                <wp:simplePos x="0" y="0"/>
                <wp:positionH relativeFrom="column">
                  <wp:posOffset>-66675</wp:posOffset>
                </wp:positionH>
                <wp:positionV relativeFrom="paragraph">
                  <wp:posOffset>3788410</wp:posOffset>
                </wp:positionV>
                <wp:extent cx="2466975" cy="354330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01EFD" w14:textId="77777777" w:rsidR="004E2CE0" w:rsidRPr="004E2CE0" w:rsidRDefault="004E2CE0">
                            <w:pPr>
                              <w:rPr>
                                <w:rFonts w:ascii="Abadi" w:hAnsi="Abadi"/>
                                <w:color w:val="42DEC0"/>
                                <w:sz w:val="24"/>
                                <w:szCs w:val="24"/>
                                <w:shd w:val="clear" w:color="auto" w:fill="FEFEFE"/>
                              </w:rPr>
                            </w:pPr>
                            <w:r w:rsidRPr="004E2CE0">
                              <w:rPr>
                                <w:rFonts w:ascii="Abadi" w:hAnsi="Abadi"/>
                                <w:color w:val="42DEC0"/>
                                <w:sz w:val="24"/>
                                <w:szCs w:val="24"/>
                                <w:shd w:val="clear" w:color="auto" w:fill="FEFEFE"/>
                              </w:rPr>
                              <w:t xml:space="preserve">Established in 2013 by a group of leaders from ovarian cancer advocacy organizations around the world. </w:t>
                            </w:r>
                          </w:p>
                          <w:p w14:paraId="72FE5FA9" w14:textId="6FD2EDB9" w:rsidR="00A87F49" w:rsidRPr="004E2CE0" w:rsidRDefault="004E2CE0">
                            <w:pPr>
                              <w:rPr>
                                <w:rFonts w:ascii="Abadi" w:hAnsi="Abadi" w:cstheme="majorHAnsi"/>
                                <w:i/>
                                <w:iCs/>
                                <w:color w:val="42DEC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E2CE0">
                              <w:rPr>
                                <w:rFonts w:ascii="Abadi" w:hAnsi="Abadi"/>
                                <w:color w:val="42DEC0"/>
                                <w:sz w:val="24"/>
                                <w:szCs w:val="24"/>
                                <w:shd w:val="clear" w:color="auto" w:fill="FEFEFE"/>
                              </w:rPr>
                              <w:t xml:space="preserve">May 8 – </w:t>
                            </w:r>
                            <w:r w:rsidR="00600241" w:rsidRPr="004E2CE0">
                              <w:rPr>
                                <w:rFonts w:ascii="Abadi" w:hAnsi="Abadi"/>
                                <w:color w:val="42DEC0"/>
                                <w:sz w:val="24"/>
                                <w:szCs w:val="24"/>
                                <w:shd w:val="clear" w:color="auto" w:fill="FEFEFE"/>
                              </w:rPr>
                              <w:t>World Ovarian Cancer Day</w:t>
                            </w:r>
                            <w:r w:rsidRPr="004E2CE0">
                              <w:rPr>
                                <w:rFonts w:ascii="Abadi" w:hAnsi="Abadi"/>
                                <w:color w:val="42DEC0"/>
                                <w:sz w:val="24"/>
                                <w:szCs w:val="24"/>
                                <w:shd w:val="clear" w:color="auto" w:fill="FEFEFE"/>
                              </w:rPr>
                              <w:t xml:space="preserve"> is the one day of the year we globally raise our voices in solidarity in the fight against ovarian cancer.</w:t>
                            </w:r>
                          </w:p>
                          <w:p w14:paraId="3EFC6729" w14:textId="7D7AA430" w:rsidR="00BA47E7" w:rsidRPr="0014052A" w:rsidRDefault="00BA47E7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052A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4E2CE0">
                              <w:rPr>
                                <w:noProof/>
                              </w:rPr>
                              <w:drawing>
                                <wp:inline distT="0" distB="0" distL="0" distR="0" wp14:anchorId="6A89C07A" wp14:editId="16B9B7C7">
                                  <wp:extent cx="2266950" cy="1468120"/>
                                  <wp:effectExtent l="0" t="0" r="0" b="0"/>
                                  <wp:docPr id="1917835684" name="Picture 8" descr="World Ovarian Cancer Day 2023: Date, History, Significance and Fac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orld Ovarian Cancer Day 2023: Date, History, Significance and Fac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2431" cy="1478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FD61A" id="_x0000_s1046" type="#_x0000_t202" style="position:absolute;margin-left:-5.25pt;margin-top:298.3pt;width:194.25pt;height:279pt;z-index:25176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">
                <v:textbox>
                  <w:txbxContent>
                    <w:p w14:paraId="52401EFD" w14:textId="77777777" w:rsidR="004E2CE0" w:rsidRPr="004E2CE0" w:rsidRDefault="004E2CE0">
                      <w:pPr>
                        <w:rPr>
                          <w:rFonts w:ascii="Abadi" w:hAnsi="Abadi"/>
                          <w:color w:val="42DEC0"/>
                          <w:sz w:val="24"/>
                          <w:szCs w:val="24"/>
                          <w:shd w:val="clear" w:color="auto" w:fill="FEFEFE"/>
                        </w:rPr>
                      </w:pPr>
                      <w:r w:rsidRPr="004E2CE0">
                        <w:rPr>
                          <w:rFonts w:ascii="Abadi" w:hAnsi="Abadi"/>
                          <w:color w:val="42DEC0"/>
                          <w:sz w:val="24"/>
                          <w:szCs w:val="24"/>
                          <w:shd w:val="clear" w:color="auto" w:fill="FEFEFE"/>
                        </w:rPr>
                        <w:t xml:space="preserve">Established in 2013 by a group of leaders from ovarian cancer advocacy organizations around the world. </w:t>
                      </w:r>
                    </w:p>
                    <w:p w14:paraId="72FE5FA9" w14:textId="6FD2EDB9" w:rsidR="00A87F49" w:rsidRPr="004E2CE0" w:rsidRDefault="004E2CE0">
                      <w:pPr>
                        <w:rPr>
                          <w:rFonts w:ascii="Abadi" w:hAnsi="Abadi" w:cstheme="majorHAnsi"/>
                          <w:i/>
                          <w:iCs/>
                          <w:color w:val="42DEC0"/>
                          <w:sz w:val="22"/>
                          <w:szCs w:val="22"/>
                          <w:u w:val="single"/>
                        </w:rPr>
                      </w:pPr>
                      <w:r w:rsidRPr="004E2CE0">
                        <w:rPr>
                          <w:rFonts w:ascii="Abadi" w:hAnsi="Abadi"/>
                          <w:color w:val="42DEC0"/>
                          <w:sz w:val="24"/>
                          <w:szCs w:val="24"/>
                          <w:shd w:val="clear" w:color="auto" w:fill="FEFEFE"/>
                        </w:rPr>
                        <w:t xml:space="preserve">May 8 – </w:t>
                      </w:r>
                      <w:r w:rsidR="00600241" w:rsidRPr="004E2CE0">
                        <w:rPr>
                          <w:rFonts w:ascii="Abadi" w:hAnsi="Abadi"/>
                          <w:color w:val="42DEC0"/>
                          <w:sz w:val="24"/>
                          <w:szCs w:val="24"/>
                          <w:shd w:val="clear" w:color="auto" w:fill="FEFEFE"/>
                        </w:rPr>
                        <w:t>World Ovarian Cancer Day</w:t>
                      </w:r>
                      <w:r w:rsidRPr="004E2CE0">
                        <w:rPr>
                          <w:rFonts w:ascii="Abadi" w:hAnsi="Abadi"/>
                          <w:color w:val="42DEC0"/>
                          <w:sz w:val="24"/>
                          <w:szCs w:val="24"/>
                          <w:shd w:val="clear" w:color="auto" w:fill="FEFEFE"/>
                        </w:rPr>
                        <w:t xml:space="preserve"> is the one day of the year we globally raise our voices in solidarity in the fight against ovarian cancer.</w:t>
                      </w:r>
                    </w:p>
                    <w:p w14:paraId="3EFC6729" w14:textId="7D7AA430" w:rsidR="00BA47E7" w:rsidRPr="0014052A" w:rsidRDefault="00BA47E7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 w:rsidRPr="0014052A">
                        <w:rPr>
                          <w:rFonts w:asciiTheme="majorHAnsi" w:hAnsiTheme="majorHAnsi" w:cstheme="majorHAnsi"/>
                          <w:i/>
                          <w:iCs/>
                          <w:color w:val="0070C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4E2CE0">
                        <w:rPr>
                          <w:noProof/>
                        </w:rPr>
                        <w:drawing>
                          <wp:inline distT="0" distB="0" distL="0" distR="0" wp14:anchorId="6A89C07A" wp14:editId="16B9B7C7">
                            <wp:extent cx="2266950" cy="1468120"/>
                            <wp:effectExtent l="0" t="0" r="0" b="0"/>
                            <wp:docPr id="1917835684" name="Picture 8" descr="World Ovarian Cancer Day 2023: Date, History, Significance and Fac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World Ovarian Cancer Day 2023: Date, History, Significance and Fac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2431" cy="1478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47E7">
        <w:rPr>
          <w:noProof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0AB7620A" wp14:editId="4B1C9657">
                <wp:simplePos x="0" y="0"/>
                <wp:positionH relativeFrom="margin">
                  <wp:posOffset>2570480</wp:posOffset>
                </wp:positionH>
                <wp:positionV relativeFrom="paragraph">
                  <wp:posOffset>3072765</wp:posOffset>
                </wp:positionV>
                <wp:extent cx="4591050" cy="4008755"/>
                <wp:effectExtent l="0" t="0" r="0" b="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4008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8C57A" w14:textId="61266855" w:rsidR="00DC2535" w:rsidRPr="00BA47E7" w:rsidRDefault="00BA47E7" w:rsidP="00DC2535">
                            <w:pP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BA47E7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Haslingden Healthcare are now offering a service </w:t>
                            </w:r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fo</w:t>
                            </w:r>
                            <w:r w:rsidRPr="00BA47E7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r all patients to send directly Non-Medical Queries and Admin Request</w:t>
                            </w:r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s </w:t>
                            </w:r>
                            <w:r w:rsidRPr="00BA47E7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using the link below, which includes sicknotes, letters and updates regarding test results. </w:t>
                            </w:r>
                          </w:p>
                          <w:p w14:paraId="5A97087F" w14:textId="6F2DE1A7" w:rsidR="00BA47E7" w:rsidRPr="00BA47E7" w:rsidRDefault="00BA47E7" w:rsidP="00DC2535">
                            <w:pP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</w:p>
                          <w:p w14:paraId="4E36A4A0" w14:textId="4F3FDFE2" w:rsidR="00BA47E7" w:rsidRPr="00BA47E7" w:rsidRDefault="00BA47E7" w:rsidP="00BA47E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BA47E7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You can access this service using the link below.</w:t>
                            </w:r>
                          </w:p>
                          <w:p w14:paraId="3DE59C67" w14:textId="2CADF722" w:rsidR="00BA47E7" w:rsidRPr="00BA47E7" w:rsidRDefault="00BA47E7" w:rsidP="00BA47E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</w:p>
                          <w:p w14:paraId="28EE936B" w14:textId="3A13A17D" w:rsidR="00BA47E7" w:rsidRPr="00BA47E7" w:rsidRDefault="00F120F3" w:rsidP="00BA47E7">
                            <w:pPr>
                              <w:jc w:val="center"/>
                              <w:rPr>
                                <w:rStyle w:val="Strong"/>
                                <w:rFonts w:ascii="Segoe UI" w:hAnsi="Segoe UI" w:cs="Segoe UI"/>
                                <w:color w:val="2C3E50"/>
                                <w:sz w:val="28"/>
                                <w:szCs w:val="28"/>
                                <w:shd w:val="clear" w:color="auto" w:fill="F9F9FA"/>
                              </w:rPr>
                            </w:pPr>
                            <w:hyperlink r:id="rId22" w:history="1">
                              <w:r w:rsidR="00BA47E7" w:rsidRPr="00BA47E7">
                                <w:rPr>
                                  <w:rStyle w:val="Hyperlink"/>
                                  <w:rFonts w:ascii="Segoe UI" w:hAnsi="Segoe UI" w:cs="Segoe UI"/>
                                  <w:b/>
                                  <w:bCs/>
                                  <w:color w:val="0066B3"/>
                                  <w:sz w:val="28"/>
                                  <w:szCs w:val="28"/>
                                </w:rPr>
                                <w:t>https://florey.accurx.com/p/P81099</w:t>
                              </w:r>
                            </w:hyperlink>
                          </w:p>
                          <w:p w14:paraId="1E271C24" w14:textId="5D6F61D9" w:rsidR="00BA47E7" w:rsidRPr="00BA47E7" w:rsidRDefault="00BA47E7" w:rsidP="00BA47E7">
                            <w:pPr>
                              <w:jc w:val="center"/>
                              <w:rPr>
                                <w:rStyle w:val="Strong"/>
                                <w:rFonts w:ascii="Segoe UI" w:hAnsi="Segoe UI" w:cs="Segoe UI"/>
                                <w:color w:val="2C3E50"/>
                                <w:sz w:val="28"/>
                                <w:szCs w:val="28"/>
                                <w:shd w:val="clear" w:color="auto" w:fill="F9F9FA"/>
                              </w:rPr>
                            </w:pPr>
                          </w:p>
                          <w:p w14:paraId="1509BAB2" w14:textId="15463FDE" w:rsidR="00BA47E7" w:rsidRPr="00BA47E7" w:rsidRDefault="00BA47E7" w:rsidP="00BA47E7">
                            <w:pPr>
                              <w:jc w:val="center"/>
                              <w:rPr>
                                <w:rStyle w:val="Strong"/>
                                <w:rFonts w:ascii="Segoe UI" w:hAnsi="Segoe UI" w:cs="Segoe UI"/>
                                <w:color w:val="2C3E50"/>
                                <w:sz w:val="28"/>
                                <w:szCs w:val="28"/>
                                <w:shd w:val="clear" w:color="auto" w:fill="F9F9FA"/>
                              </w:rPr>
                            </w:pPr>
                            <w:r w:rsidRPr="00BA47E7">
                              <w:rPr>
                                <w:rStyle w:val="Strong"/>
                                <w:rFonts w:ascii="Segoe UI" w:hAnsi="Segoe UI" w:cs="Segoe UI"/>
                                <w:color w:val="2C3E50"/>
                                <w:sz w:val="28"/>
                                <w:szCs w:val="28"/>
                                <w:shd w:val="clear" w:color="auto" w:fill="F9F9FA"/>
                              </w:rPr>
                              <w:t>You can also access this service using the NHS App.</w:t>
                            </w:r>
                          </w:p>
                          <w:p w14:paraId="430CE89D" w14:textId="61449504" w:rsidR="00BA47E7" w:rsidRPr="00BA47E7" w:rsidRDefault="00BA47E7" w:rsidP="00BA47E7">
                            <w:pPr>
                              <w:jc w:val="center"/>
                              <w:rPr>
                                <w:rStyle w:val="Strong"/>
                                <w:rFonts w:ascii="Segoe UI" w:hAnsi="Segoe UI" w:cs="Segoe UI"/>
                                <w:color w:val="2C3E50"/>
                                <w:sz w:val="28"/>
                                <w:szCs w:val="28"/>
                                <w:shd w:val="clear" w:color="auto" w:fill="F9F9FA"/>
                              </w:rPr>
                            </w:pPr>
                          </w:p>
                          <w:p w14:paraId="1F15AD52" w14:textId="3161FD5C" w:rsidR="00BA47E7" w:rsidRPr="00BA47E7" w:rsidRDefault="00BA47E7" w:rsidP="00BA47E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BA47E7">
                              <w:rPr>
                                <w:rStyle w:val="Strong"/>
                                <w:rFonts w:ascii="Segoe UI" w:hAnsi="Segoe UI" w:cs="Segoe UI"/>
                                <w:color w:val="2C3E50"/>
                                <w:sz w:val="28"/>
                                <w:szCs w:val="28"/>
                                <w:shd w:val="clear" w:color="auto" w:fill="F9F9FA"/>
                              </w:rPr>
                              <w:t>For further information please speak to the reception te</w:t>
                            </w:r>
                            <w:r w:rsidR="005827F9">
                              <w:rPr>
                                <w:rStyle w:val="Strong"/>
                                <w:rFonts w:ascii="Segoe UI" w:hAnsi="Segoe UI" w:cs="Segoe UI"/>
                                <w:color w:val="2C3E50"/>
                                <w:sz w:val="28"/>
                                <w:szCs w:val="28"/>
                                <w:shd w:val="clear" w:color="auto" w:fill="F9F9FA"/>
                              </w:rPr>
                              <w:t>a</w:t>
                            </w:r>
                            <w:r w:rsidRPr="00BA47E7">
                              <w:rPr>
                                <w:rStyle w:val="Strong"/>
                                <w:rFonts w:ascii="Segoe UI" w:hAnsi="Segoe UI" w:cs="Segoe UI"/>
                                <w:color w:val="2C3E50"/>
                                <w:sz w:val="28"/>
                                <w:szCs w:val="28"/>
                                <w:shd w:val="clear" w:color="auto" w:fill="F9F9FA"/>
                              </w:rPr>
                              <w:t>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7620A" id="_x0000_s1047" type="#_x0000_t202" style="position:absolute;margin-left:202.4pt;margin-top:241.95pt;width:361.5pt;height:315.65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" filled="f" stroked="f">
                <v:textbox>
                  <w:txbxContent>
                    <w:p w14:paraId="1D28C57A" w14:textId="61266855" w:rsidR="00DC2535" w:rsidRPr="00BA47E7" w:rsidRDefault="00BA47E7" w:rsidP="00DC2535">
                      <w:pP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BA47E7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Haslingden Healthcare are now offering a service </w:t>
                      </w:r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fo</w:t>
                      </w:r>
                      <w:r w:rsidRPr="00BA47E7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r all patients to send directly Non-Medical Queries and Admin Request</w:t>
                      </w:r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s </w:t>
                      </w:r>
                      <w:r w:rsidRPr="00BA47E7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using the link below, which includes sicknotes, letters and updates regarding test results. </w:t>
                      </w:r>
                    </w:p>
                    <w:p w14:paraId="5A97087F" w14:textId="6F2DE1A7" w:rsidR="00BA47E7" w:rsidRPr="00BA47E7" w:rsidRDefault="00BA47E7" w:rsidP="00DC2535">
                      <w:pP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</w:p>
                    <w:p w14:paraId="4E36A4A0" w14:textId="4F3FDFE2" w:rsidR="00BA47E7" w:rsidRPr="00BA47E7" w:rsidRDefault="00BA47E7" w:rsidP="00BA47E7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BA47E7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You can access this service using the link below.</w:t>
                      </w:r>
                    </w:p>
                    <w:p w14:paraId="3DE59C67" w14:textId="2CADF722" w:rsidR="00BA47E7" w:rsidRPr="00BA47E7" w:rsidRDefault="00BA47E7" w:rsidP="00BA47E7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</w:p>
                    <w:p w14:paraId="28EE936B" w14:textId="3A13A17D" w:rsidR="00BA47E7" w:rsidRPr="00BA47E7" w:rsidRDefault="00F120F3" w:rsidP="00BA47E7">
                      <w:pPr>
                        <w:jc w:val="center"/>
                        <w:rPr>
                          <w:rStyle w:val="Strong"/>
                          <w:rFonts w:ascii="Segoe UI" w:hAnsi="Segoe UI" w:cs="Segoe UI"/>
                          <w:color w:val="2C3E50"/>
                          <w:sz w:val="28"/>
                          <w:szCs w:val="28"/>
                          <w:shd w:val="clear" w:color="auto" w:fill="F9F9FA"/>
                        </w:rPr>
                      </w:pPr>
                      <w:hyperlink r:id="rId23" w:history="1">
                        <w:r w:rsidR="00BA47E7" w:rsidRPr="00BA47E7">
                          <w:rPr>
                            <w:rStyle w:val="Hyperlink"/>
                            <w:rFonts w:ascii="Segoe UI" w:hAnsi="Segoe UI" w:cs="Segoe UI"/>
                            <w:b/>
                            <w:bCs/>
                            <w:color w:val="0066B3"/>
                            <w:sz w:val="28"/>
                            <w:szCs w:val="28"/>
                          </w:rPr>
                          <w:t>https://florey.accurx.com/p/P81099</w:t>
                        </w:r>
                      </w:hyperlink>
                    </w:p>
                    <w:p w14:paraId="1E271C24" w14:textId="5D6F61D9" w:rsidR="00BA47E7" w:rsidRPr="00BA47E7" w:rsidRDefault="00BA47E7" w:rsidP="00BA47E7">
                      <w:pPr>
                        <w:jc w:val="center"/>
                        <w:rPr>
                          <w:rStyle w:val="Strong"/>
                          <w:rFonts w:ascii="Segoe UI" w:hAnsi="Segoe UI" w:cs="Segoe UI"/>
                          <w:color w:val="2C3E50"/>
                          <w:sz w:val="28"/>
                          <w:szCs w:val="28"/>
                          <w:shd w:val="clear" w:color="auto" w:fill="F9F9FA"/>
                        </w:rPr>
                      </w:pPr>
                    </w:p>
                    <w:p w14:paraId="1509BAB2" w14:textId="15463FDE" w:rsidR="00BA47E7" w:rsidRPr="00BA47E7" w:rsidRDefault="00BA47E7" w:rsidP="00BA47E7">
                      <w:pPr>
                        <w:jc w:val="center"/>
                        <w:rPr>
                          <w:rStyle w:val="Strong"/>
                          <w:rFonts w:ascii="Segoe UI" w:hAnsi="Segoe UI" w:cs="Segoe UI"/>
                          <w:color w:val="2C3E50"/>
                          <w:sz w:val="28"/>
                          <w:szCs w:val="28"/>
                          <w:shd w:val="clear" w:color="auto" w:fill="F9F9FA"/>
                        </w:rPr>
                      </w:pPr>
                      <w:r w:rsidRPr="00BA47E7">
                        <w:rPr>
                          <w:rStyle w:val="Strong"/>
                          <w:rFonts w:ascii="Segoe UI" w:hAnsi="Segoe UI" w:cs="Segoe UI"/>
                          <w:color w:val="2C3E50"/>
                          <w:sz w:val="28"/>
                          <w:szCs w:val="28"/>
                          <w:shd w:val="clear" w:color="auto" w:fill="F9F9FA"/>
                        </w:rPr>
                        <w:t>You can also access this service using the NHS App.</w:t>
                      </w:r>
                    </w:p>
                    <w:p w14:paraId="430CE89D" w14:textId="61449504" w:rsidR="00BA47E7" w:rsidRPr="00BA47E7" w:rsidRDefault="00BA47E7" w:rsidP="00BA47E7">
                      <w:pPr>
                        <w:jc w:val="center"/>
                        <w:rPr>
                          <w:rStyle w:val="Strong"/>
                          <w:rFonts w:ascii="Segoe UI" w:hAnsi="Segoe UI" w:cs="Segoe UI"/>
                          <w:color w:val="2C3E50"/>
                          <w:sz w:val="28"/>
                          <w:szCs w:val="28"/>
                          <w:shd w:val="clear" w:color="auto" w:fill="F9F9FA"/>
                        </w:rPr>
                      </w:pPr>
                    </w:p>
                    <w:p w14:paraId="1F15AD52" w14:textId="3161FD5C" w:rsidR="00BA47E7" w:rsidRPr="00BA47E7" w:rsidRDefault="00BA47E7" w:rsidP="00BA47E7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BA47E7">
                        <w:rPr>
                          <w:rStyle w:val="Strong"/>
                          <w:rFonts w:ascii="Segoe UI" w:hAnsi="Segoe UI" w:cs="Segoe UI"/>
                          <w:color w:val="2C3E50"/>
                          <w:sz w:val="28"/>
                          <w:szCs w:val="28"/>
                          <w:shd w:val="clear" w:color="auto" w:fill="F9F9FA"/>
                        </w:rPr>
                        <w:t>For further information please speak to the reception te</w:t>
                      </w:r>
                      <w:r w:rsidR="005827F9">
                        <w:rPr>
                          <w:rStyle w:val="Strong"/>
                          <w:rFonts w:ascii="Segoe UI" w:hAnsi="Segoe UI" w:cs="Segoe UI"/>
                          <w:color w:val="2C3E50"/>
                          <w:sz w:val="28"/>
                          <w:szCs w:val="28"/>
                          <w:shd w:val="clear" w:color="auto" w:fill="F9F9FA"/>
                        </w:rPr>
                        <w:t>a</w:t>
                      </w:r>
                      <w:r w:rsidRPr="00BA47E7">
                        <w:rPr>
                          <w:rStyle w:val="Strong"/>
                          <w:rFonts w:ascii="Segoe UI" w:hAnsi="Segoe UI" w:cs="Segoe UI"/>
                          <w:color w:val="2C3E50"/>
                          <w:sz w:val="28"/>
                          <w:szCs w:val="28"/>
                          <w:shd w:val="clear" w:color="auto" w:fill="F9F9FA"/>
                        </w:rPr>
                        <w:t>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7750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F414849" wp14:editId="631A8EBF">
                <wp:simplePos x="0" y="0"/>
                <wp:positionH relativeFrom="margin">
                  <wp:posOffset>2597150</wp:posOffset>
                </wp:positionH>
                <wp:positionV relativeFrom="paragraph">
                  <wp:posOffset>2527869</wp:posOffset>
                </wp:positionV>
                <wp:extent cx="4543425" cy="593766"/>
                <wp:effectExtent l="0" t="0" r="9525" b="0"/>
                <wp:wrapNone/>
                <wp:docPr id="20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593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C4912F" w14:textId="768ACBC6" w:rsidR="00BD0FE9" w:rsidRPr="00BA47E7" w:rsidRDefault="00147750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w w:val="80"/>
                                <w:sz w:val="56"/>
                                <w:szCs w:val="56"/>
                              </w:rPr>
                            </w:pPr>
                            <w:r w:rsidRPr="00BA47E7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w w:val="80"/>
                                <w:sz w:val="56"/>
                                <w:szCs w:val="56"/>
                              </w:rPr>
                              <w:t xml:space="preserve">Patient </w:t>
                            </w:r>
                            <w:proofErr w:type="spellStart"/>
                            <w:proofErr w:type="gramStart"/>
                            <w:r w:rsidRPr="00BA47E7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w w:val="80"/>
                                <w:sz w:val="56"/>
                                <w:szCs w:val="56"/>
                              </w:rPr>
                              <w:t>Non Medical</w:t>
                            </w:r>
                            <w:proofErr w:type="spellEnd"/>
                            <w:proofErr w:type="gramEnd"/>
                            <w:r w:rsidRPr="00BA47E7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w w:val="80"/>
                                <w:sz w:val="56"/>
                                <w:szCs w:val="56"/>
                              </w:rPr>
                              <w:t xml:space="preserve"> Queries -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14849" id="Text Box 23" o:spid="_x0000_s1048" type="#_x0000_t202" style="position:absolute;margin-left:204.5pt;margin-top:199.05pt;width:357.75pt;height:46.75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" filled="f" fillcolor="#fffffe" stroked="f" strokecolor="#212120" insetpen="t">
                <v:textbox inset="2.88pt,2.88pt,2.88pt,2.88pt">
                  <w:txbxContent>
                    <w:p w14:paraId="56C4912F" w14:textId="768ACBC6" w:rsidR="00BD0FE9" w:rsidRPr="00BA47E7" w:rsidRDefault="00147750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auto"/>
                          <w:w w:val="80"/>
                          <w:sz w:val="56"/>
                          <w:szCs w:val="56"/>
                        </w:rPr>
                      </w:pPr>
                      <w:r w:rsidRPr="00BA47E7">
                        <w:rPr>
                          <w:rFonts w:ascii="Arial" w:hAnsi="Arial" w:cs="Arial"/>
                          <w:i/>
                          <w:iCs/>
                          <w:color w:val="auto"/>
                          <w:w w:val="80"/>
                          <w:sz w:val="56"/>
                          <w:szCs w:val="56"/>
                        </w:rPr>
                        <w:t xml:space="preserve">Patient </w:t>
                      </w:r>
                      <w:proofErr w:type="spellStart"/>
                      <w:proofErr w:type="gramStart"/>
                      <w:r w:rsidRPr="00BA47E7">
                        <w:rPr>
                          <w:rFonts w:ascii="Arial" w:hAnsi="Arial" w:cs="Arial"/>
                          <w:i/>
                          <w:iCs/>
                          <w:color w:val="auto"/>
                          <w:w w:val="80"/>
                          <w:sz w:val="56"/>
                          <w:szCs w:val="56"/>
                        </w:rPr>
                        <w:t>Non Medical</w:t>
                      </w:r>
                      <w:proofErr w:type="spellEnd"/>
                      <w:proofErr w:type="gramEnd"/>
                      <w:r w:rsidRPr="00BA47E7">
                        <w:rPr>
                          <w:rFonts w:ascii="Arial" w:hAnsi="Arial" w:cs="Arial"/>
                          <w:i/>
                          <w:iCs/>
                          <w:color w:val="auto"/>
                          <w:w w:val="80"/>
                          <w:sz w:val="56"/>
                          <w:szCs w:val="56"/>
                        </w:rPr>
                        <w:t xml:space="preserve"> Queries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750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9A9D259" wp14:editId="40ABA098">
                <wp:simplePos x="0" y="0"/>
                <wp:positionH relativeFrom="margin">
                  <wp:align>right</wp:align>
                </wp:positionH>
                <wp:positionV relativeFrom="paragraph">
                  <wp:posOffset>2375617</wp:posOffset>
                </wp:positionV>
                <wp:extent cx="4800600" cy="4876677"/>
                <wp:effectExtent l="0" t="0" r="0" b="635"/>
                <wp:wrapNone/>
                <wp:docPr id="20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48766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4A30B" id="Rectangle 8" o:spid="_x0000_s1026" style="position:absolute;margin-left:326.8pt;margin-top:187.05pt;width:378pt;height:384pt;z-index:251627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" fillcolor="#f7caac [1301]" stroked="f">
                <v:textbox inset="2.88pt,2.88pt,2.88pt,2.88pt"/>
                <w10:wrap anchorx="margin"/>
              </v:rect>
            </w:pict>
          </mc:Fallback>
        </mc:AlternateContent>
      </w:r>
      <w:r w:rsidR="00BD0FE9">
        <w:br w:type="page"/>
      </w:r>
    </w:p>
    <w:p w14:paraId="5FB6DFFD" w14:textId="3E7DCA19" w:rsidR="003F330E" w:rsidRDefault="00BD0F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AB7D9FE" wp14:editId="67529391">
                <wp:simplePos x="0" y="0"/>
                <wp:positionH relativeFrom="column">
                  <wp:posOffset>130629</wp:posOffset>
                </wp:positionH>
                <wp:positionV relativeFrom="paragraph">
                  <wp:posOffset>6803571</wp:posOffset>
                </wp:positionV>
                <wp:extent cx="1428750" cy="308610"/>
                <wp:effectExtent l="0" t="0" r="0" b="0"/>
                <wp:wrapNone/>
                <wp:docPr id="22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B59F20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  <w:t>ask the experts 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7D9FE" id="Text Box 22" o:spid="_x0000_s1049" type="#_x0000_t202" style="position:absolute;margin-left:10.3pt;margin-top:535.7pt;width:112.5pt;height:24.3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6B59F20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  <w:t>ask the experts &gt;&gt;&gt;</w:t>
                      </w:r>
                    </w:p>
                  </w:txbxContent>
                </v:textbox>
              </v:shape>
            </w:pict>
          </mc:Fallback>
        </mc:AlternateContent>
      </w:r>
    </w:p>
    <w:p w14:paraId="05BBCD33" w14:textId="59934610" w:rsidR="003F330E" w:rsidRDefault="004E2CE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800" behindDoc="0" locked="0" layoutInCell="1" allowOverlap="1" wp14:anchorId="278DBF22" wp14:editId="39759784">
                <wp:simplePos x="0" y="0"/>
                <wp:positionH relativeFrom="column">
                  <wp:posOffset>142240</wp:posOffset>
                </wp:positionH>
                <wp:positionV relativeFrom="paragraph">
                  <wp:posOffset>4987925</wp:posOffset>
                </wp:positionV>
                <wp:extent cx="3686175" cy="4105275"/>
                <wp:effectExtent l="0" t="0" r="28575" b="2857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41052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43507" w14:textId="608E18E3" w:rsidR="0014052A" w:rsidRPr="00A87F49" w:rsidRDefault="00A87F49">
                            <w:pPr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87F49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  <w:u w:val="single"/>
                              </w:rPr>
                              <w:t xml:space="preserve">SMOKING CESSATION </w:t>
                            </w:r>
                          </w:p>
                          <w:p w14:paraId="4EEC99E1" w14:textId="77777777" w:rsidR="00A87F49" w:rsidRPr="00A87F49" w:rsidRDefault="00A87F49">
                            <w:pPr>
                              <w:rPr>
                                <w:rFonts w:ascii="ADLaM Display" w:hAnsi="ADLaM Display" w:cs="ADLaM Display"/>
                              </w:rPr>
                            </w:pPr>
                          </w:p>
                          <w:p w14:paraId="14DB7A67" w14:textId="77777777" w:rsidR="00A87F49" w:rsidRPr="00A87F49" w:rsidRDefault="00A87F49" w:rsidP="00A87F49">
                            <w:pPr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</w:pPr>
                            <w:r w:rsidRPr="00A87F49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 xml:space="preserve">Smoking can lead to strokes, cancer, </w:t>
                            </w:r>
                            <w:proofErr w:type="gramStart"/>
                            <w:r w:rsidRPr="00A87F49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>heart</w:t>
                            </w:r>
                            <w:proofErr w:type="gramEnd"/>
                            <w:r w:rsidRPr="00A87F49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 xml:space="preserve"> and lung disease. We strongly advise quitting. The best way to stop is with a combination of medication and specialist support. </w:t>
                            </w:r>
                          </w:p>
                          <w:p w14:paraId="42F36D67" w14:textId="77777777" w:rsidR="00A87F49" w:rsidRPr="00A87F49" w:rsidRDefault="00A87F49" w:rsidP="00A87F49">
                            <w:pPr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</w:pPr>
                          </w:p>
                          <w:p w14:paraId="2DDF879C" w14:textId="326A564A" w:rsidR="0014052A" w:rsidRDefault="00A87F49" w:rsidP="00A87F49">
                            <w:pPr>
                              <w:rPr>
                                <w:rFonts w:ascii="Abadi" w:hAnsi="Aba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87F49">
                              <w:rPr>
                                <w:rFonts w:ascii="Abadi" w:hAnsi="Aba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You can try the NHS Quit Smoking app, or for more information visit: </w:t>
                            </w:r>
                            <w:hyperlink r:id="rId24" w:history="1">
                              <w:r w:rsidRPr="00E10DEF">
                                <w:rPr>
                                  <w:rStyle w:val="Hyperlink"/>
                                  <w:rFonts w:ascii="Abadi" w:hAnsi="Abadi"/>
                                  <w:i/>
                                  <w:iCs/>
                                  <w:sz w:val="28"/>
                                  <w:szCs w:val="28"/>
                                </w:rPr>
                                <w:t>www.nhs.uk/smokefree</w:t>
                              </w:r>
                            </w:hyperlink>
                          </w:p>
                          <w:p w14:paraId="38B153EF" w14:textId="77777777" w:rsidR="00A87F49" w:rsidRDefault="00A87F49" w:rsidP="00A87F49">
                            <w:pPr>
                              <w:rPr>
                                <w:rFonts w:ascii="Abadi" w:hAnsi="Aba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089CDFC0" w14:textId="057CA477" w:rsidR="00A87F49" w:rsidRPr="00A87F49" w:rsidRDefault="00A87F49" w:rsidP="00A87F49">
                            <w:pPr>
                              <w:rPr>
                                <w:rFonts w:ascii="Abadi" w:hAnsi="Aba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DEA4C8" wp14:editId="1AA0802C">
                                  <wp:extent cx="3199130" cy="2132965"/>
                                  <wp:effectExtent l="0" t="0" r="1270" b="635"/>
                                  <wp:docPr id="2081188585" name="Picture 5" descr="Smoking Cessation | Quit Smok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Smoking Cessation | Quit Smok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9130" cy="2132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DBF22" id="_x0000_s1050" type="#_x0000_t202" style="position:absolute;margin-left:11.2pt;margin-top:392.75pt;width:290.25pt;height:323.25pt;z-index:25178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" fillcolor="#00b0f0">
                <v:textbox>
                  <w:txbxContent>
                    <w:p w14:paraId="26543507" w14:textId="608E18E3" w:rsidR="0014052A" w:rsidRPr="00A87F49" w:rsidRDefault="00A87F49">
                      <w:pPr>
                        <w:rPr>
                          <w:rFonts w:ascii="ADLaM Display" w:hAnsi="ADLaM Display" w:cs="ADLaM Display"/>
                          <w:sz w:val="40"/>
                          <w:szCs w:val="40"/>
                          <w:u w:val="single"/>
                        </w:rPr>
                      </w:pPr>
                      <w:r w:rsidRPr="00A87F49">
                        <w:rPr>
                          <w:rFonts w:ascii="ADLaM Display" w:hAnsi="ADLaM Display" w:cs="ADLaM Display"/>
                          <w:sz w:val="40"/>
                          <w:szCs w:val="40"/>
                          <w:u w:val="single"/>
                        </w:rPr>
                        <w:t xml:space="preserve">SMOKING CESSATION </w:t>
                      </w:r>
                    </w:p>
                    <w:p w14:paraId="4EEC99E1" w14:textId="77777777" w:rsidR="00A87F49" w:rsidRPr="00A87F49" w:rsidRDefault="00A87F49">
                      <w:pPr>
                        <w:rPr>
                          <w:rFonts w:ascii="ADLaM Display" w:hAnsi="ADLaM Display" w:cs="ADLaM Display"/>
                        </w:rPr>
                      </w:pPr>
                    </w:p>
                    <w:p w14:paraId="14DB7A67" w14:textId="77777777" w:rsidR="00A87F49" w:rsidRPr="00A87F49" w:rsidRDefault="00A87F49" w:rsidP="00A87F49">
                      <w:pPr>
                        <w:rPr>
                          <w:rFonts w:ascii="Abadi" w:hAnsi="Abadi"/>
                          <w:sz w:val="28"/>
                          <w:szCs w:val="28"/>
                        </w:rPr>
                      </w:pPr>
                      <w:r w:rsidRPr="00A87F49">
                        <w:rPr>
                          <w:rFonts w:ascii="Abadi" w:hAnsi="Abadi"/>
                          <w:sz w:val="28"/>
                          <w:szCs w:val="28"/>
                        </w:rPr>
                        <w:t xml:space="preserve">Smoking can lead to strokes, cancer, </w:t>
                      </w:r>
                      <w:proofErr w:type="gramStart"/>
                      <w:r w:rsidRPr="00A87F49">
                        <w:rPr>
                          <w:rFonts w:ascii="Abadi" w:hAnsi="Abadi"/>
                          <w:sz w:val="28"/>
                          <w:szCs w:val="28"/>
                        </w:rPr>
                        <w:t>heart</w:t>
                      </w:r>
                      <w:proofErr w:type="gramEnd"/>
                      <w:r w:rsidRPr="00A87F49">
                        <w:rPr>
                          <w:rFonts w:ascii="Abadi" w:hAnsi="Abadi"/>
                          <w:sz w:val="28"/>
                          <w:szCs w:val="28"/>
                        </w:rPr>
                        <w:t xml:space="preserve"> and lung disease. We strongly advise quitting. The best way to stop is with a combination of medication and specialist support. </w:t>
                      </w:r>
                    </w:p>
                    <w:p w14:paraId="42F36D67" w14:textId="77777777" w:rsidR="00A87F49" w:rsidRPr="00A87F49" w:rsidRDefault="00A87F49" w:rsidP="00A87F49">
                      <w:pPr>
                        <w:rPr>
                          <w:rFonts w:ascii="Abadi" w:hAnsi="Abadi"/>
                          <w:sz w:val="28"/>
                          <w:szCs w:val="28"/>
                        </w:rPr>
                      </w:pPr>
                    </w:p>
                    <w:p w14:paraId="2DDF879C" w14:textId="326A564A" w:rsidR="0014052A" w:rsidRDefault="00A87F49" w:rsidP="00A87F49">
                      <w:pPr>
                        <w:rPr>
                          <w:rFonts w:ascii="Abadi" w:hAnsi="Abadi"/>
                          <w:i/>
                          <w:iCs/>
                          <w:sz w:val="28"/>
                          <w:szCs w:val="28"/>
                        </w:rPr>
                      </w:pPr>
                      <w:r w:rsidRPr="00A87F49">
                        <w:rPr>
                          <w:rFonts w:ascii="Abadi" w:hAnsi="Abadi"/>
                          <w:i/>
                          <w:iCs/>
                          <w:sz w:val="28"/>
                          <w:szCs w:val="28"/>
                        </w:rPr>
                        <w:t xml:space="preserve">You can try the NHS Quit Smoking app, or for more information visit: </w:t>
                      </w:r>
                      <w:hyperlink r:id="rId26" w:history="1">
                        <w:r w:rsidRPr="00E10DEF">
                          <w:rPr>
                            <w:rStyle w:val="Hyperlink"/>
                            <w:rFonts w:ascii="Abadi" w:hAnsi="Abadi"/>
                            <w:i/>
                            <w:iCs/>
                            <w:sz w:val="28"/>
                            <w:szCs w:val="28"/>
                          </w:rPr>
                          <w:t>www.nhs.uk/smokefree</w:t>
                        </w:r>
                      </w:hyperlink>
                    </w:p>
                    <w:p w14:paraId="38B153EF" w14:textId="77777777" w:rsidR="00A87F49" w:rsidRDefault="00A87F49" w:rsidP="00A87F49">
                      <w:pPr>
                        <w:rPr>
                          <w:rFonts w:ascii="Abadi" w:hAnsi="Aba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089CDFC0" w14:textId="057CA477" w:rsidR="00A87F49" w:rsidRPr="00A87F49" w:rsidRDefault="00A87F49" w:rsidP="00A87F49">
                      <w:pPr>
                        <w:rPr>
                          <w:rFonts w:ascii="Abadi" w:hAnsi="Aba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DEA4C8" wp14:editId="1AA0802C">
                            <wp:extent cx="3199130" cy="2132965"/>
                            <wp:effectExtent l="0" t="0" r="1270" b="635"/>
                            <wp:docPr id="2081188585" name="Picture 5" descr="Smoking Cessation | Quit Smok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Smoking Cessation | Quit Smok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9130" cy="2132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699C0EB9" wp14:editId="1A14B34B">
                <wp:simplePos x="0" y="0"/>
                <wp:positionH relativeFrom="column">
                  <wp:posOffset>28575</wp:posOffset>
                </wp:positionH>
                <wp:positionV relativeFrom="paragraph">
                  <wp:posOffset>606425</wp:posOffset>
                </wp:positionV>
                <wp:extent cx="4514850" cy="4143375"/>
                <wp:effectExtent l="0" t="0" r="0" b="9525"/>
                <wp:wrapSquare wrapText="bothSides"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414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82A0C" w14:textId="03C62E8A" w:rsidR="0014052A" w:rsidRDefault="00A87F49" w:rsidP="0014052A">
                            <w:pPr>
                              <w:pStyle w:val="NormalWeb"/>
                              <w:shd w:val="clear" w:color="auto" w:fill="F0F4F5"/>
                              <w:spacing w:before="0" w:beforeAutospacing="0" w:after="360" w:afterAutospacing="0"/>
                              <w:rPr>
                                <w:rFonts w:ascii="Arial" w:hAnsi="Arial" w:cs="Arial"/>
                                <w:color w:val="212B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12B32"/>
                              </w:rPr>
                              <w:t>The practice will be closed on the following dates:</w:t>
                            </w:r>
                          </w:p>
                          <w:p w14:paraId="5ECA5181" w14:textId="69403CDD" w:rsidR="004E2CE0" w:rsidRDefault="004E2CE0" w:rsidP="004E2CE0">
                            <w:pPr>
                              <w:pStyle w:val="NormalWeb"/>
                              <w:shd w:val="clear" w:color="auto" w:fill="F0F4F5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212B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12B32"/>
                              </w:rPr>
                              <w:t>Good Friday – Friday 29</w:t>
                            </w:r>
                            <w:r w:rsidRPr="004E2CE0">
                              <w:rPr>
                                <w:rFonts w:ascii="Arial" w:hAnsi="Arial" w:cs="Arial"/>
                                <w:color w:val="212B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212B32"/>
                              </w:rPr>
                              <w:t xml:space="preserve"> March </w:t>
                            </w:r>
                          </w:p>
                          <w:p w14:paraId="22E51F10" w14:textId="024945EB" w:rsidR="004E2CE0" w:rsidRDefault="004E2CE0" w:rsidP="004E2CE0">
                            <w:pPr>
                              <w:pStyle w:val="NormalWeb"/>
                              <w:shd w:val="clear" w:color="auto" w:fill="F0F4F5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212B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12B32"/>
                              </w:rPr>
                              <w:t>Easter Monday – Monday 1</w:t>
                            </w:r>
                            <w:r w:rsidRPr="004E2CE0">
                              <w:rPr>
                                <w:rFonts w:ascii="Arial" w:hAnsi="Arial" w:cs="Arial"/>
                                <w:color w:val="212B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212B32"/>
                              </w:rPr>
                              <w:t xml:space="preserve"> April </w:t>
                            </w:r>
                          </w:p>
                          <w:p w14:paraId="20FD96C3" w14:textId="77777777" w:rsidR="004E2CE0" w:rsidRDefault="004E2CE0" w:rsidP="004E2CE0">
                            <w:pPr>
                              <w:pStyle w:val="NormalWeb"/>
                              <w:shd w:val="clear" w:color="auto" w:fill="F0F4F5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212B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12B32"/>
                              </w:rPr>
                              <w:t>Early May Bank Holiday – Monday 6</w:t>
                            </w:r>
                            <w:r w:rsidRPr="004E2CE0">
                              <w:rPr>
                                <w:rFonts w:ascii="Arial" w:hAnsi="Arial" w:cs="Arial"/>
                                <w:color w:val="212B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212B32"/>
                              </w:rPr>
                              <w:t xml:space="preserve"> May</w:t>
                            </w:r>
                          </w:p>
                          <w:p w14:paraId="4058FBDE" w14:textId="77777777" w:rsidR="004E2CE0" w:rsidRDefault="004E2CE0" w:rsidP="004E2CE0">
                            <w:pPr>
                              <w:pStyle w:val="NormalWeb"/>
                              <w:shd w:val="clear" w:color="auto" w:fill="F0F4F5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212B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12B32"/>
                              </w:rPr>
                              <w:t>Spring Bank Holiday – Monday 27</w:t>
                            </w:r>
                            <w:r w:rsidRPr="004E2CE0">
                              <w:rPr>
                                <w:rFonts w:ascii="Arial" w:hAnsi="Arial" w:cs="Arial"/>
                                <w:color w:val="212B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212B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212B32"/>
                              </w:rPr>
                              <w:t>May</w:t>
                            </w:r>
                            <w:proofErr w:type="gramEnd"/>
                          </w:p>
                          <w:p w14:paraId="0B6C8494" w14:textId="77777777" w:rsidR="004E2CE0" w:rsidRDefault="004E2CE0" w:rsidP="004E2CE0">
                            <w:pPr>
                              <w:pStyle w:val="NormalWeb"/>
                              <w:shd w:val="clear" w:color="auto" w:fill="F0F4F5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212B32"/>
                              </w:rPr>
                            </w:pPr>
                          </w:p>
                          <w:p w14:paraId="3CC47974" w14:textId="3B8D8CA2" w:rsidR="004E2CE0" w:rsidRDefault="00A87F49" w:rsidP="0014052A">
                            <w:pPr>
                              <w:pStyle w:val="NormalWeb"/>
                              <w:shd w:val="clear" w:color="auto" w:fill="F0F4F5"/>
                              <w:spacing w:before="0" w:beforeAutospacing="0" w:after="360" w:afterAutospacing="0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12B32"/>
                              </w:rPr>
                              <w:t>For urgent requests please contact NHS 111. In an emergency dial 999.</w:t>
                            </w:r>
                            <w:r w:rsidR="004E2CE0" w:rsidRPr="004E2CE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35C9BD74" w14:textId="61E68000" w:rsidR="004E2CE0" w:rsidRPr="00600241" w:rsidRDefault="004E2CE0" w:rsidP="00600241">
                            <w:pPr>
                              <w:pStyle w:val="NormalWeb"/>
                              <w:shd w:val="clear" w:color="auto" w:fill="F0F4F5"/>
                              <w:spacing w:before="0" w:beforeAutospacing="0" w:after="360" w:afterAutospacing="0"/>
                              <w:jc w:val="center"/>
                              <w:rPr>
                                <w:rFonts w:ascii="ADLaM Display" w:hAnsi="ADLaM Display" w:cs="ADLaM Display"/>
                                <w:color w:val="FF00F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00241">
                              <w:rPr>
                                <w:rFonts w:ascii="ADLaM Display" w:hAnsi="ADLaM Display" w:cs="ADLaM Display"/>
                                <w:noProof/>
                                <w:color w:val="FF00FF"/>
                                <w:sz w:val="32"/>
                                <w:szCs w:val="32"/>
                                <w:u w:val="single"/>
                              </w:rPr>
                              <w:t xml:space="preserve">We would like to wish a </w:t>
                            </w:r>
                            <w:r w:rsidR="002F39BD" w:rsidRPr="00600241">
                              <w:rPr>
                                <w:rFonts w:ascii="ADLaM Display" w:hAnsi="ADLaM Display" w:cs="ADLaM Display"/>
                                <w:noProof/>
                                <w:color w:val="FF00FF"/>
                                <w:sz w:val="32"/>
                                <w:szCs w:val="32"/>
                                <w:u w:val="single"/>
                              </w:rPr>
                              <w:t>H</w:t>
                            </w:r>
                            <w:r w:rsidRPr="00600241">
                              <w:rPr>
                                <w:rFonts w:ascii="ADLaM Display" w:hAnsi="ADLaM Display" w:cs="ADLaM Display"/>
                                <w:noProof/>
                                <w:color w:val="FF00FF"/>
                                <w:sz w:val="32"/>
                                <w:szCs w:val="32"/>
                                <w:u w:val="single"/>
                              </w:rPr>
                              <w:t>appy Easter to all our patients!</w:t>
                            </w:r>
                          </w:p>
                          <w:p w14:paraId="6D474F56" w14:textId="6B51D0CF" w:rsidR="00A87F49" w:rsidRDefault="004E2CE0" w:rsidP="0014052A">
                            <w:pPr>
                              <w:pStyle w:val="NormalWeb"/>
                              <w:shd w:val="clear" w:color="auto" w:fill="F0F4F5"/>
                              <w:spacing w:before="0" w:beforeAutospacing="0" w:after="360" w:afterAutospacing="0"/>
                              <w:rPr>
                                <w:rFonts w:ascii="Arial" w:hAnsi="Arial" w:cs="Arial"/>
                                <w:color w:val="212B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CAB096" wp14:editId="546FE5C0">
                                  <wp:extent cx="4322720" cy="1781175"/>
                                  <wp:effectExtent l="0" t="0" r="1905" b="0"/>
                                  <wp:docPr id="683091367" name="Picture 7" descr="Happy Easter Weekend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appy Easter Weekend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4730" cy="1782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5AF5C8" w14:textId="366A263C" w:rsidR="00DC2535" w:rsidRPr="00402165" w:rsidRDefault="00DC2535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C0EB9" id="_x0000_s1051" type="#_x0000_t202" style="position:absolute;margin-left:2.25pt;margin-top:47.75pt;width:355.5pt;height:326.25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" stroked="f">
                <v:textbox>
                  <w:txbxContent>
                    <w:p w14:paraId="77F82A0C" w14:textId="03C62E8A" w:rsidR="0014052A" w:rsidRDefault="00A87F49" w:rsidP="0014052A">
                      <w:pPr>
                        <w:pStyle w:val="NormalWeb"/>
                        <w:shd w:val="clear" w:color="auto" w:fill="F0F4F5"/>
                        <w:spacing w:before="0" w:beforeAutospacing="0" w:after="360" w:afterAutospacing="0"/>
                        <w:rPr>
                          <w:rFonts w:ascii="Arial" w:hAnsi="Arial" w:cs="Arial"/>
                          <w:color w:val="212B32"/>
                        </w:rPr>
                      </w:pPr>
                      <w:r>
                        <w:rPr>
                          <w:rFonts w:ascii="Arial" w:hAnsi="Arial" w:cs="Arial"/>
                          <w:color w:val="212B32"/>
                        </w:rPr>
                        <w:t>The practice will be closed on the following dates:</w:t>
                      </w:r>
                    </w:p>
                    <w:p w14:paraId="5ECA5181" w14:textId="69403CDD" w:rsidR="004E2CE0" w:rsidRDefault="004E2CE0" w:rsidP="004E2CE0">
                      <w:pPr>
                        <w:pStyle w:val="NormalWeb"/>
                        <w:shd w:val="clear" w:color="auto" w:fill="F0F4F5"/>
                        <w:spacing w:before="0" w:beforeAutospacing="0" w:after="0" w:afterAutospacing="0"/>
                        <w:rPr>
                          <w:rFonts w:ascii="Arial" w:hAnsi="Arial" w:cs="Arial"/>
                          <w:color w:val="212B32"/>
                        </w:rPr>
                      </w:pPr>
                      <w:r>
                        <w:rPr>
                          <w:rFonts w:ascii="Arial" w:hAnsi="Arial" w:cs="Arial"/>
                          <w:color w:val="212B32"/>
                        </w:rPr>
                        <w:t>Good Friday – Friday 29</w:t>
                      </w:r>
                      <w:r w:rsidRPr="004E2CE0">
                        <w:rPr>
                          <w:rFonts w:ascii="Arial" w:hAnsi="Arial" w:cs="Arial"/>
                          <w:color w:val="212B3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212B32"/>
                        </w:rPr>
                        <w:t xml:space="preserve"> March </w:t>
                      </w:r>
                    </w:p>
                    <w:p w14:paraId="22E51F10" w14:textId="024945EB" w:rsidR="004E2CE0" w:rsidRDefault="004E2CE0" w:rsidP="004E2CE0">
                      <w:pPr>
                        <w:pStyle w:val="NormalWeb"/>
                        <w:shd w:val="clear" w:color="auto" w:fill="F0F4F5"/>
                        <w:spacing w:before="0" w:beforeAutospacing="0" w:after="0" w:afterAutospacing="0"/>
                        <w:rPr>
                          <w:rFonts w:ascii="Arial" w:hAnsi="Arial" w:cs="Arial"/>
                          <w:color w:val="212B32"/>
                        </w:rPr>
                      </w:pPr>
                      <w:r>
                        <w:rPr>
                          <w:rFonts w:ascii="Arial" w:hAnsi="Arial" w:cs="Arial"/>
                          <w:color w:val="212B32"/>
                        </w:rPr>
                        <w:t>Easter Monday – Monday 1</w:t>
                      </w:r>
                      <w:r w:rsidRPr="004E2CE0">
                        <w:rPr>
                          <w:rFonts w:ascii="Arial" w:hAnsi="Arial" w:cs="Arial"/>
                          <w:color w:val="212B32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212B32"/>
                        </w:rPr>
                        <w:t xml:space="preserve"> April </w:t>
                      </w:r>
                    </w:p>
                    <w:p w14:paraId="20FD96C3" w14:textId="77777777" w:rsidR="004E2CE0" w:rsidRDefault="004E2CE0" w:rsidP="004E2CE0">
                      <w:pPr>
                        <w:pStyle w:val="NormalWeb"/>
                        <w:shd w:val="clear" w:color="auto" w:fill="F0F4F5"/>
                        <w:spacing w:before="0" w:beforeAutospacing="0" w:after="0" w:afterAutospacing="0"/>
                        <w:rPr>
                          <w:rFonts w:ascii="Arial" w:hAnsi="Arial" w:cs="Arial"/>
                          <w:color w:val="212B32"/>
                        </w:rPr>
                      </w:pPr>
                      <w:r>
                        <w:rPr>
                          <w:rFonts w:ascii="Arial" w:hAnsi="Arial" w:cs="Arial"/>
                          <w:color w:val="212B32"/>
                        </w:rPr>
                        <w:t>Early May Bank Holiday – Monday 6</w:t>
                      </w:r>
                      <w:r w:rsidRPr="004E2CE0">
                        <w:rPr>
                          <w:rFonts w:ascii="Arial" w:hAnsi="Arial" w:cs="Arial"/>
                          <w:color w:val="212B3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212B32"/>
                        </w:rPr>
                        <w:t xml:space="preserve"> May</w:t>
                      </w:r>
                    </w:p>
                    <w:p w14:paraId="4058FBDE" w14:textId="77777777" w:rsidR="004E2CE0" w:rsidRDefault="004E2CE0" w:rsidP="004E2CE0">
                      <w:pPr>
                        <w:pStyle w:val="NormalWeb"/>
                        <w:shd w:val="clear" w:color="auto" w:fill="F0F4F5"/>
                        <w:spacing w:before="0" w:beforeAutospacing="0" w:after="0" w:afterAutospacing="0"/>
                        <w:rPr>
                          <w:rFonts w:ascii="Arial" w:hAnsi="Arial" w:cs="Arial"/>
                          <w:color w:val="212B32"/>
                        </w:rPr>
                      </w:pPr>
                      <w:r>
                        <w:rPr>
                          <w:rFonts w:ascii="Arial" w:hAnsi="Arial" w:cs="Arial"/>
                          <w:color w:val="212B32"/>
                        </w:rPr>
                        <w:t>Spring Bank Holiday – Monday 27</w:t>
                      </w:r>
                      <w:r w:rsidRPr="004E2CE0">
                        <w:rPr>
                          <w:rFonts w:ascii="Arial" w:hAnsi="Arial" w:cs="Arial"/>
                          <w:color w:val="212B3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212B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212B32"/>
                        </w:rPr>
                        <w:t>May</w:t>
                      </w:r>
                      <w:proofErr w:type="gramEnd"/>
                    </w:p>
                    <w:p w14:paraId="0B6C8494" w14:textId="77777777" w:rsidR="004E2CE0" w:rsidRDefault="004E2CE0" w:rsidP="004E2CE0">
                      <w:pPr>
                        <w:pStyle w:val="NormalWeb"/>
                        <w:shd w:val="clear" w:color="auto" w:fill="F0F4F5"/>
                        <w:spacing w:before="0" w:beforeAutospacing="0" w:after="0" w:afterAutospacing="0"/>
                        <w:rPr>
                          <w:rFonts w:ascii="Arial" w:hAnsi="Arial" w:cs="Arial"/>
                          <w:color w:val="212B32"/>
                        </w:rPr>
                      </w:pPr>
                    </w:p>
                    <w:p w14:paraId="3CC47974" w14:textId="3B8D8CA2" w:rsidR="004E2CE0" w:rsidRDefault="00A87F49" w:rsidP="0014052A">
                      <w:pPr>
                        <w:pStyle w:val="NormalWeb"/>
                        <w:shd w:val="clear" w:color="auto" w:fill="F0F4F5"/>
                        <w:spacing w:before="0" w:beforeAutospacing="0" w:after="360" w:afterAutospacing="0"/>
                        <w:rPr>
                          <w:noProof/>
                        </w:rPr>
                      </w:pPr>
                      <w:r>
                        <w:rPr>
                          <w:rFonts w:ascii="Arial" w:hAnsi="Arial" w:cs="Arial"/>
                          <w:color w:val="212B32"/>
                        </w:rPr>
                        <w:t>For urgent requests please contact NHS 111. In an emergency dial 999.</w:t>
                      </w:r>
                      <w:r w:rsidR="004E2CE0" w:rsidRPr="004E2CE0">
                        <w:rPr>
                          <w:noProof/>
                        </w:rPr>
                        <w:t xml:space="preserve"> </w:t>
                      </w:r>
                    </w:p>
                    <w:p w14:paraId="35C9BD74" w14:textId="61E68000" w:rsidR="004E2CE0" w:rsidRPr="00600241" w:rsidRDefault="004E2CE0" w:rsidP="00600241">
                      <w:pPr>
                        <w:pStyle w:val="NormalWeb"/>
                        <w:shd w:val="clear" w:color="auto" w:fill="F0F4F5"/>
                        <w:spacing w:before="0" w:beforeAutospacing="0" w:after="360" w:afterAutospacing="0"/>
                        <w:jc w:val="center"/>
                        <w:rPr>
                          <w:rFonts w:ascii="ADLaM Display" w:hAnsi="ADLaM Display" w:cs="ADLaM Display"/>
                          <w:color w:val="FF00FF"/>
                          <w:sz w:val="32"/>
                          <w:szCs w:val="32"/>
                          <w:u w:val="single"/>
                        </w:rPr>
                      </w:pPr>
                      <w:r w:rsidRPr="00600241">
                        <w:rPr>
                          <w:rFonts w:ascii="ADLaM Display" w:hAnsi="ADLaM Display" w:cs="ADLaM Display"/>
                          <w:noProof/>
                          <w:color w:val="FF00FF"/>
                          <w:sz w:val="32"/>
                          <w:szCs w:val="32"/>
                          <w:u w:val="single"/>
                        </w:rPr>
                        <w:t xml:space="preserve">We would like to wish a </w:t>
                      </w:r>
                      <w:r w:rsidR="002F39BD" w:rsidRPr="00600241">
                        <w:rPr>
                          <w:rFonts w:ascii="ADLaM Display" w:hAnsi="ADLaM Display" w:cs="ADLaM Display"/>
                          <w:noProof/>
                          <w:color w:val="FF00FF"/>
                          <w:sz w:val="32"/>
                          <w:szCs w:val="32"/>
                          <w:u w:val="single"/>
                        </w:rPr>
                        <w:t>H</w:t>
                      </w:r>
                      <w:r w:rsidRPr="00600241">
                        <w:rPr>
                          <w:rFonts w:ascii="ADLaM Display" w:hAnsi="ADLaM Display" w:cs="ADLaM Display"/>
                          <w:noProof/>
                          <w:color w:val="FF00FF"/>
                          <w:sz w:val="32"/>
                          <w:szCs w:val="32"/>
                          <w:u w:val="single"/>
                        </w:rPr>
                        <w:t>appy Easter to all our patients!</w:t>
                      </w:r>
                    </w:p>
                    <w:p w14:paraId="6D474F56" w14:textId="6B51D0CF" w:rsidR="00A87F49" w:rsidRDefault="004E2CE0" w:rsidP="0014052A">
                      <w:pPr>
                        <w:pStyle w:val="NormalWeb"/>
                        <w:shd w:val="clear" w:color="auto" w:fill="F0F4F5"/>
                        <w:spacing w:before="0" w:beforeAutospacing="0" w:after="360" w:afterAutospacing="0"/>
                        <w:rPr>
                          <w:rFonts w:ascii="Arial" w:hAnsi="Arial" w:cs="Arial"/>
                          <w:color w:val="212B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CAB096" wp14:editId="546FE5C0">
                            <wp:extent cx="4322720" cy="1781175"/>
                            <wp:effectExtent l="0" t="0" r="1905" b="0"/>
                            <wp:docPr id="683091367" name="Picture 7" descr="Happy Easter Weekend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appy Easter Weekend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4730" cy="1782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5AF5C8" w14:textId="366A263C" w:rsidR="00DC2535" w:rsidRPr="00402165" w:rsidRDefault="00DC2535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EC69916" wp14:editId="6C744DDE">
                <wp:simplePos x="0" y="0"/>
                <wp:positionH relativeFrom="column">
                  <wp:posOffset>171450</wp:posOffset>
                </wp:positionH>
                <wp:positionV relativeFrom="paragraph">
                  <wp:posOffset>34925</wp:posOffset>
                </wp:positionV>
                <wp:extent cx="5010150" cy="628650"/>
                <wp:effectExtent l="0" t="0" r="0" b="0"/>
                <wp:wrapNone/>
                <wp:docPr id="2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D770EA" w14:textId="394FBBCF" w:rsidR="00BD0FE9" w:rsidRPr="004E2CE0" w:rsidRDefault="004E2CE0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00B050"/>
                                <w:w w:val="80"/>
                                <w:sz w:val="64"/>
                                <w:szCs w:val="64"/>
                              </w:rPr>
                            </w:pPr>
                            <w:r w:rsidRPr="004E2CE0">
                              <w:rPr>
                                <w:rFonts w:ascii="Arial" w:hAnsi="Arial" w:cs="Arial"/>
                                <w:i/>
                                <w:iCs/>
                                <w:color w:val="00B050"/>
                                <w:w w:val="80"/>
                                <w:sz w:val="64"/>
                                <w:szCs w:val="64"/>
                              </w:rPr>
                              <w:t>Bank Holiday Closures…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69916" id="_x0000_s1052" type="#_x0000_t202" style="position:absolute;margin-left:13.5pt;margin-top:2.75pt;width:394.5pt;height:49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" filled="f" fillcolor="#fffffe" stroked="f" strokecolor="#212120" insetpen="t">
                <v:textbox inset="2.88pt,2.88pt,2.88pt,2.88pt">
                  <w:txbxContent>
                    <w:p w14:paraId="26D770EA" w14:textId="394FBBCF" w:rsidR="00BD0FE9" w:rsidRPr="004E2CE0" w:rsidRDefault="004E2CE0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00B050"/>
                          <w:w w:val="80"/>
                          <w:sz w:val="64"/>
                          <w:szCs w:val="64"/>
                        </w:rPr>
                      </w:pPr>
                      <w:r w:rsidRPr="004E2CE0">
                        <w:rPr>
                          <w:rFonts w:ascii="Arial" w:hAnsi="Arial" w:cs="Arial"/>
                          <w:i/>
                          <w:iCs/>
                          <w:color w:val="00B050"/>
                          <w:w w:val="80"/>
                          <w:sz w:val="64"/>
                          <w:szCs w:val="64"/>
                        </w:rPr>
                        <w:t>Bank Holiday Closures…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 wp14:anchorId="1AC649A8" wp14:editId="0A1E14AF">
                <wp:simplePos x="0" y="0"/>
                <wp:positionH relativeFrom="margin">
                  <wp:align>right</wp:align>
                </wp:positionH>
                <wp:positionV relativeFrom="paragraph">
                  <wp:posOffset>44450</wp:posOffset>
                </wp:positionV>
                <wp:extent cx="2790825" cy="3743325"/>
                <wp:effectExtent l="0" t="0" r="0" b="0"/>
                <wp:wrapSquare wrapText="bothSides"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743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C9B6F" w14:textId="77777777" w:rsidR="004E2CE0" w:rsidRDefault="004E2CE0" w:rsidP="00A87F49">
                            <w:pPr>
                              <w:shd w:val="clear" w:color="auto" w:fill="F0F4F5"/>
                              <w:spacing w:before="100" w:beforeAutospacing="1" w:after="120"/>
                              <w:rPr>
                                <w:rFonts w:ascii="Arial Black" w:hAnsi="Arial Black" w:cs="Arial"/>
                                <w:color w:val="00B0F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E2CE0">
                              <w:rPr>
                                <w:rFonts w:ascii="Arial Black" w:hAnsi="Arial Black" w:cs="Arial"/>
                                <w:color w:val="00B0F0"/>
                                <w:sz w:val="36"/>
                                <w:szCs w:val="36"/>
                                <w:u w:val="single"/>
                              </w:rPr>
                              <w:t xml:space="preserve">COVID VACCINES </w:t>
                            </w:r>
                          </w:p>
                          <w:p w14:paraId="7B680245" w14:textId="6E68E0EA" w:rsidR="004E2CE0" w:rsidRPr="004E2CE0" w:rsidRDefault="004E2CE0" w:rsidP="00A87F49">
                            <w:pPr>
                              <w:shd w:val="clear" w:color="auto" w:fill="F0F4F5"/>
                              <w:spacing w:before="100" w:beforeAutospacing="1" w:after="120"/>
                              <w:rPr>
                                <w:rFonts w:ascii="Arial Black" w:hAnsi="Arial Black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E2CE0">
                              <w:rPr>
                                <w:rFonts w:ascii="Arial Black" w:hAnsi="Arial Black" w:cs="Arial"/>
                                <w:color w:val="auto"/>
                                <w:sz w:val="24"/>
                                <w:szCs w:val="24"/>
                              </w:rPr>
                              <w:t xml:space="preserve">We are now offering appointments for the </w:t>
                            </w:r>
                            <w:r>
                              <w:rPr>
                                <w:rFonts w:ascii="Arial Black" w:hAnsi="Arial Black" w:cs="Arial"/>
                                <w:color w:val="auto"/>
                                <w:sz w:val="24"/>
                                <w:szCs w:val="24"/>
                              </w:rPr>
                              <w:t>S</w:t>
                            </w:r>
                            <w:r w:rsidRPr="004E2CE0">
                              <w:rPr>
                                <w:rFonts w:ascii="Arial Black" w:hAnsi="Arial Black" w:cs="Arial"/>
                                <w:color w:val="auto"/>
                                <w:sz w:val="24"/>
                                <w:szCs w:val="24"/>
                              </w:rPr>
                              <w:t xml:space="preserve">pring </w:t>
                            </w:r>
                            <w:r>
                              <w:rPr>
                                <w:rFonts w:ascii="Arial Black" w:hAnsi="Arial Black" w:cs="Arial"/>
                                <w:color w:val="auto"/>
                                <w:sz w:val="24"/>
                                <w:szCs w:val="24"/>
                              </w:rPr>
                              <w:t>C</w:t>
                            </w:r>
                            <w:r w:rsidRPr="004E2CE0">
                              <w:rPr>
                                <w:rFonts w:ascii="Arial Black" w:hAnsi="Arial Black" w:cs="Arial"/>
                                <w:color w:val="auto"/>
                                <w:sz w:val="24"/>
                                <w:szCs w:val="24"/>
                              </w:rPr>
                              <w:t xml:space="preserve">ovid </w:t>
                            </w:r>
                            <w:r>
                              <w:rPr>
                                <w:rFonts w:ascii="Arial Black" w:hAnsi="Arial Black" w:cs="Arial"/>
                                <w:color w:val="auto"/>
                                <w:sz w:val="24"/>
                                <w:szCs w:val="24"/>
                              </w:rPr>
                              <w:t>B</w:t>
                            </w:r>
                            <w:r w:rsidRPr="004E2CE0">
                              <w:rPr>
                                <w:rFonts w:ascii="Arial Black" w:hAnsi="Arial Black" w:cs="Arial"/>
                                <w:color w:val="auto"/>
                                <w:sz w:val="24"/>
                                <w:szCs w:val="24"/>
                              </w:rPr>
                              <w:t xml:space="preserve">ooster. </w:t>
                            </w:r>
                          </w:p>
                          <w:p w14:paraId="28DCC971" w14:textId="5FD63A28" w:rsidR="004E2CE0" w:rsidRPr="004E2CE0" w:rsidRDefault="004E2CE0" w:rsidP="00A87F49">
                            <w:pPr>
                              <w:shd w:val="clear" w:color="auto" w:fill="F0F4F5"/>
                              <w:spacing w:before="100" w:beforeAutospacing="1" w:after="120"/>
                              <w:rPr>
                                <w:rFonts w:ascii="Arial Black" w:hAnsi="Arial Black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E2CE0">
                              <w:rPr>
                                <w:rFonts w:ascii="Arial Black" w:hAnsi="Arial Black" w:cs="Arial"/>
                                <w:color w:val="auto"/>
                                <w:sz w:val="24"/>
                                <w:szCs w:val="24"/>
                              </w:rPr>
                              <w:t>Please contact reception t</w:t>
                            </w:r>
                            <w:r>
                              <w:rPr>
                                <w:rFonts w:ascii="Arial Black" w:hAnsi="Arial Black" w:cs="Arial"/>
                                <w:color w:val="auto"/>
                                <w:sz w:val="24"/>
                                <w:szCs w:val="24"/>
                              </w:rPr>
                              <w:t>o get booked in.</w:t>
                            </w:r>
                          </w:p>
                          <w:p w14:paraId="67B7E135" w14:textId="2297C08F" w:rsidR="00DC2535" w:rsidRPr="00A87F49" w:rsidRDefault="00A87F49" w:rsidP="00A87F49">
                            <w:pPr>
                              <w:shd w:val="clear" w:color="auto" w:fill="F0F4F5"/>
                              <w:spacing w:before="100" w:beforeAutospacing="1" w:after="120"/>
                              <w:rPr>
                                <w:rFonts w:ascii="Arial Black" w:hAnsi="Arial Black" w:cs="Arial"/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904B1F" wp14:editId="14902436">
                                  <wp:extent cx="2045335" cy="1580868"/>
                                  <wp:effectExtent l="0" t="0" r="0" b="635"/>
                                  <wp:docPr id="38" name="Picture 38" descr="FDA: Coronavirus vaccine would have to be at least 50% effecti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DA: Coronavirus vaccine would have to be at least 50% effecti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765" cy="1588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649A8" id="_x0000_s1053" type="#_x0000_t202" style="position:absolute;margin-left:168.55pt;margin-top:3.5pt;width:219.75pt;height:294.75pt;z-index:251734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" filled="f" stroked="f">
                <v:textbox>
                  <w:txbxContent>
                    <w:p w14:paraId="356C9B6F" w14:textId="77777777" w:rsidR="004E2CE0" w:rsidRDefault="004E2CE0" w:rsidP="00A87F49">
                      <w:pPr>
                        <w:shd w:val="clear" w:color="auto" w:fill="F0F4F5"/>
                        <w:spacing w:before="100" w:beforeAutospacing="1" w:after="120"/>
                        <w:rPr>
                          <w:rFonts w:ascii="Arial Black" w:hAnsi="Arial Black" w:cs="Arial"/>
                          <w:color w:val="00B0F0"/>
                          <w:sz w:val="36"/>
                          <w:szCs w:val="36"/>
                          <w:u w:val="single"/>
                        </w:rPr>
                      </w:pPr>
                      <w:r w:rsidRPr="004E2CE0">
                        <w:rPr>
                          <w:rFonts w:ascii="Arial Black" w:hAnsi="Arial Black" w:cs="Arial"/>
                          <w:color w:val="00B0F0"/>
                          <w:sz w:val="36"/>
                          <w:szCs w:val="36"/>
                          <w:u w:val="single"/>
                        </w:rPr>
                        <w:t xml:space="preserve">COVID VACCINES </w:t>
                      </w:r>
                    </w:p>
                    <w:p w14:paraId="7B680245" w14:textId="6E68E0EA" w:rsidR="004E2CE0" w:rsidRPr="004E2CE0" w:rsidRDefault="004E2CE0" w:rsidP="00A87F49">
                      <w:pPr>
                        <w:shd w:val="clear" w:color="auto" w:fill="F0F4F5"/>
                        <w:spacing w:before="100" w:beforeAutospacing="1" w:after="120"/>
                        <w:rPr>
                          <w:rFonts w:ascii="Arial Black" w:hAnsi="Arial Black" w:cs="Arial"/>
                          <w:color w:val="auto"/>
                          <w:sz w:val="24"/>
                          <w:szCs w:val="24"/>
                        </w:rPr>
                      </w:pPr>
                      <w:r w:rsidRPr="004E2CE0">
                        <w:rPr>
                          <w:rFonts w:ascii="Arial Black" w:hAnsi="Arial Black" w:cs="Arial"/>
                          <w:color w:val="auto"/>
                          <w:sz w:val="24"/>
                          <w:szCs w:val="24"/>
                        </w:rPr>
                        <w:t xml:space="preserve">We are now offering appointments for the </w:t>
                      </w:r>
                      <w:r>
                        <w:rPr>
                          <w:rFonts w:ascii="Arial Black" w:hAnsi="Arial Black" w:cs="Arial"/>
                          <w:color w:val="auto"/>
                          <w:sz w:val="24"/>
                          <w:szCs w:val="24"/>
                        </w:rPr>
                        <w:t>S</w:t>
                      </w:r>
                      <w:r w:rsidRPr="004E2CE0">
                        <w:rPr>
                          <w:rFonts w:ascii="Arial Black" w:hAnsi="Arial Black" w:cs="Arial"/>
                          <w:color w:val="auto"/>
                          <w:sz w:val="24"/>
                          <w:szCs w:val="24"/>
                        </w:rPr>
                        <w:t xml:space="preserve">pring </w:t>
                      </w:r>
                      <w:r>
                        <w:rPr>
                          <w:rFonts w:ascii="Arial Black" w:hAnsi="Arial Black" w:cs="Arial"/>
                          <w:color w:val="auto"/>
                          <w:sz w:val="24"/>
                          <w:szCs w:val="24"/>
                        </w:rPr>
                        <w:t>C</w:t>
                      </w:r>
                      <w:r w:rsidRPr="004E2CE0">
                        <w:rPr>
                          <w:rFonts w:ascii="Arial Black" w:hAnsi="Arial Black" w:cs="Arial"/>
                          <w:color w:val="auto"/>
                          <w:sz w:val="24"/>
                          <w:szCs w:val="24"/>
                        </w:rPr>
                        <w:t xml:space="preserve">ovid </w:t>
                      </w:r>
                      <w:r>
                        <w:rPr>
                          <w:rFonts w:ascii="Arial Black" w:hAnsi="Arial Black" w:cs="Arial"/>
                          <w:color w:val="auto"/>
                          <w:sz w:val="24"/>
                          <w:szCs w:val="24"/>
                        </w:rPr>
                        <w:t>B</w:t>
                      </w:r>
                      <w:r w:rsidRPr="004E2CE0">
                        <w:rPr>
                          <w:rFonts w:ascii="Arial Black" w:hAnsi="Arial Black" w:cs="Arial"/>
                          <w:color w:val="auto"/>
                          <w:sz w:val="24"/>
                          <w:szCs w:val="24"/>
                        </w:rPr>
                        <w:t xml:space="preserve">ooster. </w:t>
                      </w:r>
                    </w:p>
                    <w:p w14:paraId="28DCC971" w14:textId="5FD63A28" w:rsidR="004E2CE0" w:rsidRPr="004E2CE0" w:rsidRDefault="004E2CE0" w:rsidP="00A87F49">
                      <w:pPr>
                        <w:shd w:val="clear" w:color="auto" w:fill="F0F4F5"/>
                        <w:spacing w:before="100" w:beforeAutospacing="1" w:after="120"/>
                        <w:rPr>
                          <w:rFonts w:ascii="Arial Black" w:hAnsi="Arial Black" w:cs="Arial"/>
                          <w:color w:val="auto"/>
                          <w:sz w:val="24"/>
                          <w:szCs w:val="24"/>
                        </w:rPr>
                      </w:pPr>
                      <w:r w:rsidRPr="004E2CE0">
                        <w:rPr>
                          <w:rFonts w:ascii="Arial Black" w:hAnsi="Arial Black" w:cs="Arial"/>
                          <w:color w:val="auto"/>
                          <w:sz w:val="24"/>
                          <w:szCs w:val="24"/>
                        </w:rPr>
                        <w:t>Please contact reception t</w:t>
                      </w:r>
                      <w:r>
                        <w:rPr>
                          <w:rFonts w:ascii="Arial Black" w:hAnsi="Arial Black" w:cs="Arial"/>
                          <w:color w:val="auto"/>
                          <w:sz w:val="24"/>
                          <w:szCs w:val="24"/>
                        </w:rPr>
                        <w:t>o get booked in.</w:t>
                      </w:r>
                    </w:p>
                    <w:p w14:paraId="67B7E135" w14:textId="2297C08F" w:rsidR="00DC2535" w:rsidRPr="00A87F49" w:rsidRDefault="00A87F49" w:rsidP="00A87F49">
                      <w:pPr>
                        <w:shd w:val="clear" w:color="auto" w:fill="F0F4F5"/>
                        <w:spacing w:before="100" w:beforeAutospacing="1" w:after="120"/>
                        <w:rPr>
                          <w:rFonts w:ascii="Arial Black" w:hAnsi="Arial Black" w:cs="Arial"/>
                          <w:color w:val="aut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904B1F" wp14:editId="14902436">
                            <wp:extent cx="2045335" cy="1580868"/>
                            <wp:effectExtent l="0" t="0" r="0" b="635"/>
                            <wp:docPr id="38" name="Picture 38" descr="FDA: Coronavirus vaccine would have to be at least 50% effecti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DA: Coronavirus vaccine would have to be at least 50% effecti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4765" cy="1588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7F49">
        <w:rPr>
          <w:noProof/>
        </w:rPr>
        <mc:AlternateContent>
          <mc:Choice Requires="wps">
            <w:drawing>
              <wp:anchor distT="45720" distB="45720" distL="114300" distR="114300" simplePos="0" relativeHeight="251790848" behindDoc="0" locked="0" layoutInCell="1" allowOverlap="1" wp14:anchorId="38351731" wp14:editId="04C43E51">
                <wp:simplePos x="0" y="0"/>
                <wp:positionH relativeFrom="column">
                  <wp:posOffset>4581525</wp:posOffset>
                </wp:positionH>
                <wp:positionV relativeFrom="paragraph">
                  <wp:posOffset>4159250</wp:posOffset>
                </wp:positionV>
                <wp:extent cx="2619375" cy="4762500"/>
                <wp:effectExtent l="0" t="0" r="0" b="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476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38CDB" w14:textId="2F63F094" w:rsidR="0014052A" w:rsidRPr="00ED7EE3" w:rsidRDefault="00A87F49" w:rsidP="00A87F49">
                            <w:pPr>
                              <w:rPr>
                                <w:rFonts w:ascii="ADLaM Display" w:hAnsi="ADLaM Display" w:cs="ADLaM Display"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 w:rsidRPr="00ED7EE3">
                              <w:rPr>
                                <w:rFonts w:ascii="ADLaM Display" w:hAnsi="ADLaM Display" w:cs="ADLaM Display"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GetUBetter</w:t>
                            </w:r>
                            <w:proofErr w:type="spellEnd"/>
                            <w:r w:rsidRPr="00ED7EE3">
                              <w:rPr>
                                <w:rFonts w:ascii="ADLaM Display" w:hAnsi="ADLaM Display" w:cs="ADLaM Display"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 xml:space="preserve"> MSK App</w:t>
                            </w:r>
                          </w:p>
                          <w:p w14:paraId="594DC850" w14:textId="77777777" w:rsidR="00A87F49" w:rsidRDefault="00A87F49" w:rsidP="00A87F49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670F05F0" w14:textId="03987212" w:rsidR="00A87F49" w:rsidRDefault="00A87F49" w:rsidP="00A87F49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Do you have a joint or muscle problem?</w:t>
                            </w:r>
                          </w:p>
                          <w:p w14:paraId="272909AB" w14:textId="77777777" w:rsidR="00A87F49" w:rsidRDefault="00A87F49" w:rsidP="00A87F49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6D0AB70D" w14:textId="07BC0B22" w:rsidR="00A87F49" w:rsidRDefault="00A87F49" w:rsidP="00A87F49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Please use the FREE NHS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GetUBetter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app designed and written by your local clinicians here in East Lancashire.</w:t>
                            </w:r>
                          </w:p>
                          <w:p w14:paraId="44386E15" w14:textId="77777777" w:rsidR="00A87F49" w:rsidRDefault="00A87F49" w:rsidP="00A87F49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1D3E17E5" w14:textId="21FD2B92" w:rsidR="00A87F49" w:rsidRDefault="00A87F49" w:rsidP="00A87F49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It offers local tips, advice and exercises tailored to you and your stage of recovery.</w:t>
                            </w:r>
                          </w:p>
                          <w:p w14:paraId="4B0DA87F" w14:textId="77777777" w:rsidR="00A87F49" w:rsidRDefault="00A87F49" w:rsidP="00A87F49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59656A2B" w14:textId="4633EB7E" w:rsidR="00A87F49" w:rsidRPr="00A87F49" w:rsidRDefault="00A87F49" w:rsidP="00A87F4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A87F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Instant access</w:t>
                            </w:r>
                          </w:p>
                          <w:p w14:paraId="7417460C" w14:textId="3176D0DC" w:rsidR="00A87F49" w:rsidRDefault="00A87F49" w:rsidP="00A87F4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Easy to 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use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5582266" w14:textId="32F1E75F" w:rsidR="00A87F49" w:rsidRDefault="00A87F49" w:rsidP="00A87F4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Safe and effective </w:t>
                            </w:r>
                          </w:p>
                          <w:p w14:paraId="30DE1114" w14:textId="77777777" w:rsidR="00A87F49" w:rsidRDefault="00A87F49" w:rsidP="00A87F49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35778336" w14:textId="60FD1199" w:rsidR="00A87F49" w:rsidRDefault="00A87F49" w:rsidP="00A87F49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Your healthcare professionals cannot be with you 24/7, but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GetUBetter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can…</w:t>
                            </w:r>
                          </w:p>
                          <w:p w14:paraId="7432D5A6" w14:textId="77777777" w:rsidR="00A87F49" w:rsidRDefault="00A87F49" w:rsidP="00A87F49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34464F2D" w14:textId="0D44AE77" w:rsidR="00A87F49" w:rsidRPr="00A87F49" w:rsidRDefault="00A87F49" w:rsidP="00A87F49">
                            <w:pPr>
                              <w:rPr>
                                <w:rFonts w:ascii="Abadi" w:hAnsi="Abadi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A87F49">
                              <w:rPr>
                                <w:rFonts w:ascii="Abadi" w:hAnsi="Abadi" w:cs="Segoe UI"/>
                                <w:color w:val="auto"/>
                                <w:sz w:val="22"/>
                                <w:szCs w:val="22"/>
                                <w:shd w:val="clear" w:color="auto" w:fill="F9F9FA"/>
                              </w:rPr>
                              <w:t>Download the app here -   </w:t>
                            </w:r>
                            <w:hyperlink r:id="rId29" w:history="1">
                              <w:r w:rsidRPr="00A87F49">
                                <w:rPr>
                                  <w:rStyle w:val="Hyperlink"/>
                                  <w:rFonts w:ascii="Abadi" w:hAnsi="Abadi" w:cs="Segoe UI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  <w:shd w:val="clear" w:color="auto" w:fill="F9F9FA"/>
                                </w:rPr>
                                <w:t>https://app.getubetter.com/request-access/1/571d3a9420bfd9219f65b643d0003bf4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51731" id="_x0000_s1054" type="#_x0000_t202" style="position:absolute;margin-left:360.75pt;margin-top:327.5pt;width:206.25pt;height:375pt;z-index:25179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" filled="f" stroked="f">
                <v:textbox>
                  <w:txbxContent>
                    <w:p w14:paraId="1CC38CDB" w14:textId="2F63F094" w:rsidR="0014052A" w:rsidRPr="00ED7EE3" w:rsidRDefault="00A87F49" w:rsidP="00A87F49">
                      <w:pPr>
                        <w:rPr>
                          <w:rFonts w:ascii="ADLaM Display" w:hAnsi="ADLaM Display" w:cs="ADLaM Display"/>
                          <w:i/>
                          <w:iCs/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 w:rsidRPr="00ED7EE3">
                        <w:rPr>
                          <w:rFonts w:ascii="ADLaM Display" w:hAnsi="ADLaM Display" w:cs="ADLaM Display"/>
                          <w:i/>
                          <w:iCs/>
                          <w:sz w:val="36"/>
                          <w:szCs w:val="36"/>
                          <w:u w:val="single"/>
                        </w:rPr>
                        <w:t>GetUBetter</w:t>
                      </w:r>
                      <w:proofErr w:type="spellEnd"/>
                      <w:r w:rsidRPr="00ED7EE3">
                        <w:rPr>
                          <w:rFonts w:ascii="ADLaM Display" w:hAnsi="ADLaM Display" w:cs="ADLaM Display"/>
                          <w:i/>
                          <w:iCs/>
                          <w:sz w:val="36"/>
                          <w:szCs w:val="36"/>
                          <w:u w:val="single"/>
                        </w:rPr>
                        <w:t xml:space="preserve"> MSK App</w:t>
                      </w:r>
                    </w:p>
                    <w:p w14:paraId="594DC850" w14:textId="77777777" w:rsidR="00A87F49" w:rsidRDefault="00A87F49" w:rsidP="00A87F49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670F05F0" w14:textId="03987212" w:rsidR="00A87F49" w:rsidRDefault="00A87F49" w:rsidP="00A87F49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Do you have a joint or muscle problem?</w:t>
                      </w:r>
                    </w:p>
                    <w:p w14:paraId="272909AB" w14:textId="77777777" w:rsidR="00A87F49" w:rsidRDefault="00A87F49" w:rsidP="00A87F49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6D0AB70D" w14:textId="07BC0B22" w:rsidR="00A87F49" w:rsidRDefault="00A87F49" w:rsidP="00A87F49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Please use the FREE NHS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GetUBetter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app designed and written by your local clinicians here in East Lancashire.</w:t>
                      </w:r>
                    </w:p>
                    <w:p w14:paraId="44386E15" w14:textId="77777777" w:rsidR="00A87F49" w:rsidRDefault="00A87F49" w:rsidP="00A87F49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1D3E17E5" w14:textId="21FD2B92" w:rsidR="00A87F49" w:rsidRDefault="00A87F49" w:rsidP="00A87F49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It offers local tips, advice and exercises tailored to you and your stage of recovery.</w:t>
                      </w:r>
                    </w:p>
                    <w:p w14:paraId="4B0DA87F" w14:textId="77777777" w:rsidR="00A87F49" w:rsidRDefault="00A87F49" w:rsidP="00A87F49">
                      <w:pPr>
                        <w:pStyle w:val="ListParagraph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59656A2B" w14:textId="4633EB7E" w:rsidR="00A87F49" w:rsidRPr="00A87F49" w:rsidRDefault="00A87F49" w:rsidP="00A87F4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A87F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Instant access</w:t>
                      </w:r>
                    </w:p>
                    <w:p w14:paraId="7417460C" w14:textId="3176D0DC" w:rsidR="00A87F49" w:rsidRDefault="00A87F49" w:rsidP="00A87F4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Easy to </w:t>
                      </w:r>
                      <w:proofErr w:type="gramStart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use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5582266" w14:textId="32F1E75F" w:rsidR="00A87F49" w:rsidRDefault="00A87F49" w:rsidP="00A87F4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Safe and effective </w:t>
                      </w:r>
                    </w:p>
                    <w:p w14:paraId="30DE1114" w14:textId="77777777" w:rsidR="00A87F49" w:rsidRDefault="00A87F49" w:rsidP="00A87F49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35778336" w14:textId="60FD1199" w:rsidR="00A87F49" w:rsidRDefault="00A87F49" w:rsidP="00A87F49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Your healthcare professionals cannot be with you 24/7, but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GetUBetter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can…</w:t>
                      </w:r>
                    </w:p>
                    <w:p w14:paraId="7432D5A6" w14:textId="77777777" w:rsidR="00A87F49" w:rsidRDefault="00A87F49" w:rsidP="00A87F49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34464F2D" w14:textId="0D44AE77" w:rsidR="00A87F49" w:rsidRPr="00A87F49" w:rsidRDefault="00A87F49" w:rsidP="00A87F49">
                      <w:pPr>
                        <w:rPr>
                          <w:rFonts w:ascii="Abadi" w:hAnsi="Abadi"/>
                          <w:color w:val="auto"/>
                          <w:sz w:val="28"/>
                          <w:szCs w:val="28"/>
                        </w:rPr>
                      </w:pPr>
                      <w:r w:rsidRPr="00A87F49">
                        <w:rPr>
                          <w:rFonts w:ascii="Abadi" w:hAnsi="Abadi" w:cs="Segoe UI"/>
                          <w:color w:val="auto"/>
                          <w:sz w:val="22"/>
                          <w:szCs w:val="22"/>
                          <w:shd w:val="clear" w:color="auto" w:fill="F9F9FA"/>
                        </w:rPr>
                        <w:t>Download the app here -   </w:t>
                      </w:r>
                      <w:hyperlink r:id="rId30" w:history="1">
                        <w:r w:rsidRPr="00A87F49">
                          <w:rPr>
                            <w:rStyle w:val="Hyperlink"/>
                            <w:rFonts w:ascii="Abadi" w:hAnsi="Abadi" w:cs="Segoe UI"/>
                            <w:b/>
                            <w:bCs/>
                            <w:color w:val="auto"/>
                            <w:sz w:val="22"/>
                            <w:szCs w:val="22"/>
                            <w:shd w:val="clear" w:color="auto" w:fill="F9F9FA"/>
                          </w:rPr>
                          <w:t>https://app.getubetter.com/request-access/1/571d3a9420bfd9219f65b643d0003bf4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A87F49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DE0C8DA" wp14:editId="21B02F00">
                <wp:simplePos x="0" y="0"/>
                <wp:positionH relativeFrom="margin">
                  <wp:posOffset>4610100</wp:posOffset>
                </wp:positionH>
                <wp:positionV relativeFrom="paragraph">
                  <wp:posOffset>4121150</wp:posOffset>
                </wp:positionV>
                <wp:extent cx="2524125" cy="5029200"/>
                <wp:effectExtent l="0" t="0" r="9525" b="0"/>
                <wp:wrapNone/>
                <wp:docPr id="22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5029200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D275F" id="Rectangle 4" o:spid="_x0000_s1026" style="position:absolute;margin-left:363pt;margin-top:324.5pt;width:198.75pt;height:396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" fillcolor="#f6c" stroked="f">
                <v:textbox inset="2.88pt,2.88pt,2.88pt,2.88pt"/>
                <w10:wrap anchorx="margin"/>
              </v:rect>
            </w:pict>
          </mc:Fallback>
        </mc:AlternateContent>
      </w:r>
      <w:r w:rsidR="0014052A">
        <w:rPr>
          <w:noProof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6DBA9B9C" wp14:editId="42F83EE4">
                <wp:simplePos x="0" y="0"/>
                <wp:positionH relativeFrom="margin">
                  <wp:posOffset>4438650</wp:posOffset>
                </wp:positionH>
                <wp:positionV relativeFrom="paragraph">
                  <wp:posOffset>3721100</wp:posOffset>
                </wp:positionV>
                <wp:extent cx="2800350" cy="2352675"/>
                <wp:effectExtent l="0" t="0" r="0" b="0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35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513C9" w14:textId="77777777" w:rsidR="0014052A" w:rsidRDefault="0014052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9810228" w14:textId="5AA0D4EB" w:rsidR="00DC2535" w:rsidRPr="00DC2535" w:rsidRDefault="00DC25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C253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A9B9C" id="_x0000_s1055" type="#_x0000_t202" style="position:absolute;margin-left:349.5pt;margin-top:293pt;width:220.5pt;height:185.25pt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" filled="f" stroked="f">
                <v:textbox>
                  <w:txbxContent>
                    <w:p w14:paraId="338513C9" w14:textId="77777777" w:rsidR="0014052A" w:rsidRDefault="0014052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9810228" w14:textId="5AA0D4EB" w:rsidR="00DC2535" w:rsidRPr="00DC2535" w:rsidRDefault="00DC2535">
                      <w:pPr>
                        <w:rPr>
                          <w:sz w:val="24"/>
                          <w:szCs w:val="24"/>
                        </w:rPr>
                      </w:pPr>
                      <w:r w:rsidRPr="00DC253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330E">
        <w:br w:type="page"/>
      </w:r>
    </w:p>
    <w:p w14:paraId="10BBC8B0" w14:textId="0861AF22" w:rsidR="004E644B" w:rsidRDefault="004E2CE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8CE800B" wp14:editId="4A194FB4">
                <wp:simplePos x="0" y="0"/>
                <wp:positionH relativeFrom="margin">
                  <wp:align>right</wp:align>
                </wp:positionH>
                <wp:positionV relativeFrom="paragraph">
                  <wp:posOffset>3206750</wp:posOffset>
                </wp:positionV>
                <wp:extent cx="2336800" cy="2095500"/>
                <wp:effectExtent l="0" t="0" r="635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E55F47" w14:textId="02B50A0C" w:rsidR="003F330E" w:rsidRPr="004E2CE0" w:rsidRDefault="002142BC" w:rsidP="003F330E">
                            <w:pPr>
                              <w:widowControl w:val="0"/>
                              <w:spacing w:line="360" w:lineRule="exact"/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4E2CE0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It is officially </w:t>
                            </w:r>
                            <w:r w:rsidR="004E2CE0" w:rsidRPr="004E2CE0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8"/>
                                <w:szCs w:val="28"/>
                              </w:rPr>
                              <w:t>Spring</w:t>
                            </w:r>
                            <w:r w:rsidR="002F39BD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8"/>
                                <w:szCs w:val="28"/>
                              </w:rPr>
                              <w:t>! L</w:t>
                            </w:r>
                            <w:r w:rsidR="004E2CE0" w:rsidRPr="004E2CE0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ighter </w:t>
                            </w:r>
                            <w:r w:rsidR="00A87F49" w:rsidRPr="004E2CE0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nights and </w:t>
                            </w:r>
                            <w:r w:rsidR="004E2CE0" w:rsidRPr="004E2CE0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8"/>
                                <w:szCs w:val="28"/>
                              </w:rPr>
                              <w:t>warmer days</w:t>
                            </w:r>
                            <w:r w:rsidR="00A87F49" w:rsidRPr="004E2CE0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are upon us.</w:t>
                            </w:r>
                          </w:p>
                          <w:p w14:paraId="053F67C8" w14:textId="3194E50D" w:rsidR="005C1453" w:rsidRPr="004E2CE0" w:rsidRDefault="005C1453" w:rsidP="003F330E">
                            <w:pPr>
                              <w:widowControl w:val="0"/>
                              <w:spacing w:line="360" w:lineRule="exact"/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</w:p>
                          <w:p w14:paraId="38240402" w14:textId="5F8ED74A" w:rsidR="005C1453" w:rsidRPr="004E2CE0" w:rsidRDefault="004E2CE0" w:rsidP="003F330E">
                            <w:pPr>
                              <w:widowControl w:val="0"/>
                              <w:spacing w:line="360" w:lineRule="exact"/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E2CE0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8"/>
                                <w:szCs w:val="28"/>
                              </w:rPr>
                              <w:t>Hayfever</w:t>
                            </w:r>
                            <w:proofErr w:type="spellEnd"/>
                            <w:r w:rsidRPr="004E2CE0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season is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8"/>
                                <w:szCs w:val="28"/>
                              </w:rPr>
                              <w:t>now here.</w:t>
                            </w:r>
                            <w:r w:rsidRPr="004E2CE0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Airborne grass pollens are at their peak in Spring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4E2CE0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8"/>
                                <w:szCs w:val="28"/>
                              </w:rPr>
                              <w:t>please make sure to stay protected.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800B" id="Text Box 181" o:spid="_x0000_s1056" type="#_x0000_t202" style="position:absolute;margin-left:132.8pt;margin-top:252.5pt;width:184pt;height:165pt;z-index:251694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2AE55F47" w14:textId="02B50A0C" w:rsidR="003F330E" w:rsidRPr="004E2CE0" w:rsidRDefault="002142BC" w:rsidP="003F330E">
                      <w:pPr>
                        <w:widowControl w:val="0"/>
                        <w:spacing w:line="360" w:lineRule="exact"/>
                        <w:rPr>
                          <w:rFonts w:asciiTheme="majorHAnsi" w:hAnsiTheme="majorHAnsi" w:cstheme="majorHAnsi"/>
                          <w:color w:val="ED7D31" w:themeColor="accent2"/>
                          <w:sz w:val="28"/>
                          <w:szCs w:val="28"/>
                        </w:rPr>
                      </w:pPr>
                      <w:r w:rsidRPr="004E2CE0">
                        <w:rPr>
                          <w:rFonts w:asciiTheme="majorHAnsi" w:hAnsiTheme="majorHAnsi" w:cstheme="majorHAnsi"/>
                          <w:color w:val="ED7D31" w:themeColor="accent2"/>
                          <w:sz w:val="28"/>
                          <w:szCs w:val="28"/>
                        </w:rPr>
                        <w:t xml:space="preserve">It is officially </w:t>
                      </w:r>
                      <w:r w:rsidR="004E2CE0" w:rsidRPr="004E2CE0">
                        <w:rPr>
                          <w:rFonts w:asciiTheme="majorHAnsi" w:hAnsiTheme="majorHAnsi" w:cstheme="majorHAnsi"/>
                          <w:color w:val="ED7D31" w:themeColor="accent2"/>
                          <w:sz w:val="28"/>
                          <w:szCs w:val="28"/>
                        </w:rPr>
                        <w:t>Spring</w:t>
                      </w:r>
                      <w:r w:rsidR="002F39BD">
                        <w:rPr>
                          <w:rFonts w:asciiTheme="majorHAnsi" w:hAnsiTheme="majorHAnsi" w:cstheme="majorHAnsi"/>
                          <w:color w:val="ED7D31" w:themeColor="accent2"/>
                          <w:sz w:val="28"/>
                          <w:szCs w:val="28"/>
                        </w:rPr>
                        <w:t>! L</w:t>
                      </w:r>
                      <w:r w:rsidR="004E2CE0" w:rsidRPr="004E2CE0">
                        <w:rPr>
                          <w:rFonts w:asciiTheme="majorHAnsi" w:hAnsiTheme="majorHAnsi" w:cstheme="majorHAnsi"/>
                          <w:color w:val="ED7D31" w:themeColor="accent2"/>
                          <w:sz w:val="28"/>
                          <w:szCs w:val="28"/>
                        </w:rPr>
                        <w:t xml:space="preserve">ighter </w:t>
                      </w:r>
                      <w:r w:rsidR="00A87F49" w:rsidRPr="004E2CE0">
                        <w:rPr>
                          <w:rFonts w:asciiTheme="majorHAnsi" w:hAnsiTheme="majorHAnsi" w:cstheme="majorHAnsi"/>
                          <w:color w:val="ED7D31" w:themeColor="accent2"/>
                          <w:sz w:val="28"/>
                          <w:szCs w:val="28"/>
                        </w:rPr>
                        <w:t xml:space="preserve">nights and </w:t>
                      </w:r>
                      <w:r w:rsidR="004E2CE0" w:rsidRPr="004E2CE0">
                        <w:rPr>
                          <w:rFonts w:asciiTheme="majorHAnsi" w:hAnsiTheme="majorHAnsi" w:cstheme="majorHAnsi"/>
                          <w:color w:val="ED7D31" w:themeColor="accent2"/>
                          <w:sz w:val="28"/>
                          <w:szCs w:val="28"/>
                        </w:rPr>
                        <w:t>warmer days</w:t>
                      </w:r>
                      <w:r w:rsidR="00A87F49" w:rsidRPr="004E2CE0">
                        <w:rPr>
                          <w:rFonts w:asciiTheme="majorHAnsi" w:hAnsiTheme="majorHAnsi" w:cstheme="majorHAnsi"/>
                          <w:color w:val="ED7D31" w:themeColor="accent2"/>
                          <w:sz w:val="28"/>
                          <w:szCs w:val="28"/>
                        </w:rPr>
                        <w:t xml:space="preserve"> are upon us.</w:t>
                      </w:r>
                    </w:p>
                    <w:p w14:paraId="053F67C8" w14:textId="3194E50D" w:rsidR="005C1453" w:rsidRPr="004E2CE0" w:rsidRDefault="005C1453" w:rsidP="003F330E">
                      <w:pPr>
                        <w:widowControl w:val="0"/>
                        <w:spacing w:line="360" w:lineRule="exact"/>
                        <w:rPr>
                          <w:rFonts w:asciiTheme="majorHAnsi" w:hAnsiTheme="majorHAnsi" w:cstheme="majorHAnsi"/>
                          <w:color w:val="ED7D31" w:themeColor="accent2"/>
                          <w:sz w:val="28"/>
                          <w:szCs w:val="28"/>
                        </w:rPr>
                      </w:pPr>
                    </w:p>
                    <w:p w14:paraId="38240402" w14:textId="5F8ED74A" w:rsidR="005C1453" w:rsidRPr="004E2CE0" w:rsidRDefault="004E2CE0" w:rsidP="003F330E">
                      <w:pPr>
                        <w:widowControl w:val="0"/>
                        <w:spacing w:line="360" w:lineRule="exact"/>
                        <w:rPr>
                          <w:rFonts w:asciiTheme="majorHAnsi" w:hAnsiTheme="majorHAnsi" w:cstheme="majorHAnsi"/>
                          <w:color w:val="ED7D31" w:themeColor="accent2"/>
                          <w:sz w:val="28"/>
                          <w:szCs w:val="28"/>
                        </w:rPr>
                      </w:pPr>
                      <w:proofErr w:type="spellStart"/>
                      <w:r w:rsidRPr="004E2CE0">
                        <w:rPr>
                          <w:rFonts w:asciiTheme="majorHAnsi" w:hAnsiTheme="majorHAnsi" w:cstheme="majorHAnsi"/>
                          <w:color w:val="ED7D31" w:themeColor="accent2"/>
                          <w:sz w:val="28"/>
                          <w:szCs w:val="28"/>
                        </w:rPr>
                        <w:t>Hayfever</w:t>
                      </w:r>
                      <w:proofErr w:type="spellEnd"/>
                      <w:r w:rsidRPr="004E2CE0">
                        <w:rPr>
                          <w:rFonts w:asciiTheme="majorHAnsi" w:hAnsiTheme="majorHAnsi" w:cstheme="majorHAnsi"/>
                          <w:color w:val="ED7D31" w:themeColor="accent2"/>
                          <w:sz w:val="28"/>
                          <w:szCs w:val="28"/>
                        </w:rPr>
                        <w:t xml:space="preserve"> season is </w:t>
                      </w:r>
                      <w:r>
                        <w:rPr>
                          <w:rFonts w:asciiTheme="majorHAnsi" w:hAnsiTheme="majorHAnsi" w:cstheme="majorHAnsi"/>
                          <w:color w:val="ED7D31" w:themeColor="accent2"/>
                          <w:sz w:val="28"/>
                          <w:szCs w:val="28"/>
                        </w:rPr>
                        <w:t>now here.</w:t>
                      </w:r>
                      <w:r w:rsidRPr="004E2CE0">
                        <w:rPr>
                          <w:rFonts w:asciiTheme="majorHAnsi" w:hAnsiTheme="majorHAnsi" w:cstheme="majorHAnsi"/>
                          <w:color w:val="ED7D31" w:themeColor="accent2"/>
                          <w:sz w:val="28"/>
                          <w:szCs w:val="28"/>
                        </w:rPr>
                        <w:t xml:space="preserve"> Airborne grass pollens are at their peak in Spring</w:t>
                      </w:r>
                      <w:r>
                        <w:rPr>
                          <w:rFonts w:asciiTheme="majorHAnsi" w:hAnsiTheme="majorHAnsi" w:cstheme="majorHAnsi"/>
                          <w:color w:val="ED7D31" w:themeColor="accent2"/>
                          <w:sz w:val="28"/>
                          <w:szCs w:val="28"/>
                        </w:rPr>
                        <w:t xml:space="preserve">, </w:t>
                      </w:r>
                      <w:r w:rsidRPr="004E2CE0">
                        <w:rPr>
                          <w:rFonts w:asciiTheme="majorHAnsi" w:hAnsiTheme="majorHAnsi" w:cstheme="majorHAnsi"/>
                          <w:color w:val="ED7D31" w:themeColor="accent2"/>
                          <w:sz w:val="28"/>
                          <w:szCs w:val="28"/>
                        </w:rPr>
                        <w:t>please make sure to stay protected.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56588E2" wp14:editId="75704611">
                <wp:simplePos x="0" y="0"/>
                <wp:positionH relativeFrom="column">
                  <wp:posOffset>5048250</wp:posOffset>
                </wp:positionH>
                <wp:positionV relativeFrom="paragraph">
                  <wp:posOffset>2638425</wp:posOffset>
                </wp:positionV>
                <wp:extent cx="2171700" cy="647700"/>
                <wp:effectExtent l="0" t="0" r="0" b="0"/>
                <wp:wrapNone/>
                <wp:docPr id="176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798E31" w14:textId="6E0703DD" w:rsidR="003F330E" w:rsidRPr="004E2CE0" w:rsidRDefault="00A87F49" w:rsidP="003F330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972F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4E2CE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972F"/>
                                <w:w w:val="80"/>
                                <w:sz w:val="40"/>
                                <w:szCs w:val="40"/>
                              </w:rPr>
                              <w:t xml:space="preserve">The </w:t>
                            </w:r>
                            <w:r w:rsidR="004E2CE0" w:rsidRPr="004E2CE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972F"/>
                                <w:w w:val="80"/>
                                <w:sz w:val="40"/>
                                <w:szCs w:val="40"/>
                              </w:rPr>
                              <w:t>warmer days are coming…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588E2" id="Text Box 178" o:spid="_x0000_s1057" type="#_x0000_t202" style="position:absolute;margin-left:397.5pt;margin-top:207.75pt;width:171pt;height:51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39798E31" w14:textId="6E0703DD" w:rsidR="003F330E" w:rsidRPr="004E2CE0" w:rsidRDefault="00A87F49" w:rsidP="003F330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972F"/>
                          <w:w w:val="80"/>
                          <w:sz w:val="40"/>
                          <w:szCs w:val="40"/>
                        </w:rPr>
                      </w:pPr>
                      <w:r w:rsidRPr="004E2CE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972F"/>
                          <w:w w:val="80"/>
                          <w:sz w:val="40"/>
                          <w:szCs w:val="40"/>
                        </w:rPr>
                        <w:t xml:space="preserve">The </w:t>
                      </w:r>
                      <w:r w:rsidR="004E2CE0" w:rsidRPr="004E2CE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972F"/>
                          <w:w w:val="80"/>
                          <w:sz w:val="40"/>
                          <w:szCs w:val="40"/>
                        </w:rPr>
                        <w:t>warmer days are coming…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2540329" wp14:editId="79BAF462">
                <wp:simplePos x="0" y="0"/>
                <wp:positionH relativeFrom="margin">
                  <wp:align>right</wp:align>
                </wp:positionH>
                <wp:positionV relativeFrom="paragraph">
                  <wp:posOffset>2647315</wp:posOffset>
                </wp:positionV>
                <wp:extent cx="2435860" cy="2686050"/>
                <wp:effectExtent l="0" t="0" r="2540" b="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860" cy="2686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58D85" id="Rectangle 4" o:spid="_x0000_s1026" style="position:absolute;margin-left:140.6pt;margin-top:208.45pt;width:191.8pt;height:211.5pt;z-index:251676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" fillcolor="#e2efd9 [665]" stroked="f">
                <v:textbox inset="2.88pt,2.88pt,2.88pt,2.88pt"/>
                <w10:wrap anchorx="margin"/>
              </v:rect>
            </w:pict>
          </mc:Fallback>
        </mc:AlternateContent>
      </w:r>
      <w:r w:rsidR="00C5112E">
        <w:rPr>
          <w:noProof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 wp14:anchorId="4035D116" wp14:editId="1BFCA9BC">
                <wp:simplePos x="0" y="0"/>
                <wp:positionH relativeFrom="margin">
                  <wp:align>left</wp:align>
                </wp:positionH>
                <wp:positionV relativeFrom="paragraph">
                  <wp:posOffset>6247765</wp:posOffset>
                </wp:positionV>
                <wp:extent cx="6991350" cy="139065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0C53" w14:textId="77777777" w:rsidR="00A87F49" w:rsidRPr="00A87F49" w:rsidRDefault="00A87F49" w:rsidP="00BA47E7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87F4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Haslingden Healthcare is now participating in clinical trials. </w:t>
                            </w:r>
                          </w:p>
                          <w:p w14:paraId="17840433" w14:textId="77777777" w:rsidR="00A87F49" w:rsidRPr="00A87F49" w:rsidRDefault="00A87F49" w:rsidP="00BA47E7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87F4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Some patients may be contacted and receive a message alert about these clinical trials requesting you to join in. </w:t>
                            </w:r>
                          </w:p>
                          <w:p w14:paraId="14237508" w14:textId="4FE766CB" w:rsidR="005827F9" w:rsidRDefault="00A87F49" w:rsidP="00BA47E7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87F49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If you are interested in the clinical trial then follow the instructions in the message you receiv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e, please do not contact reception about this.</w:t>
                            </w:r>
                          </w:p>
                          <w:p w14:paraId="292CAE2A" w14:textId="27A43F2B" w:rsidR="00C5112E" w:rsidRPr="00C5112E" w:rsidRDefault="00C5112E" w:rsidP="00BA47E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112E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No personal or medical information will be released without your consent.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5D116" id="_x0000_s1058" type="#_x0000_t202" style="position:absolute;margin-left:0;margin-top:491.95pt;width:550.5pt;height:109.5pt;z-index:251748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">
                <v:textbox>
                  <w:txbxContent>
                    <w:p w14:paraId="0CB20C53" w14:textId="77777777" w:rsidR="00A87F49" w:rsidRPr="00A87F49" w:rsidRDefault="00A87F49" w:rsidP="00BA47E7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87F4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Haslingden Healthcare is now participating in clinical trials. </w:t>
                      </w:r>
                    </w:p>
                    <w:p w14:paraId="17840433" w14:textId="77777777" w:rsidR="00A87F49" w:rsidRPr="00A87F49" w:rsidRDefault="00A87F49" w:rsidP="00BA47E7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87F4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Some patients may be contacted and receive a message alert about these clinical trials requesting you to join in. </w:t>
                      </w:r>
                    </w:p>
                    <w:p w14:paraId="14237508" w14:textId="4FE766CB" w:rsidR="005827F9" w:rsidRDefault="00A87F49" w:rsidP="00BA47E7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87F49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If you are interested in the clinical trial then follow the instructions in the message you receiv</w:t>
                      </w:r>
                      <w: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e, please do not contact reception about this.</w:t>
                      </w:r>
                    </w:p>
                    <w:p w14:paraId="292CAE2A" w14:textId="27A43F2B" w:rsidR="00C5112E" w:rsidRPr="00C5112E" w:rsidRDefault="00C5112E" w:rsidP="00BA47E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C5112E">
                        <w:rPr>
                          <w:rFonts w:ascii="Arial" w:hAnsi="Arial" w:cs="Arial"/>
                          <w:b/>
                          <w:bCs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No personal or medical information will be released without your consent.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7F49">
        <w:rPr>
          <w:noProof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44F0F5AE" wp14:editId="0A8D9B73">
                <wp:simplePos x="0" y="0"/>
                <wp:positionH relativeFrom="margin">
                  <wp:align>right</wp:align>
                </wp:positionH>
                <wp:positionV relativeFrom="paragraph">
                  <wp:posOffset>1583690</wp:posOffset>
                </wp:positionV>
                <wp:extent cx="2376805" cy="971550"/>
                <wp:effectExtent l="0" t="0" r="4445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80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E00CC" w14:textId="690B7F76" w:rsidR="00BA47E7" w:rsidRDefault="004E2C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A2EE2E" wp14:editId="26EFB2B8">
                                  <wp:extent cx="2279650" cy="904875"/>
                                  <wp:effectExtent l="0" t="0" r="6350" b="9525"/>
                                  <wp:docPr id="1943167864" name="Picture 6" descr="Spring Picture day will be held Wednesday, April 1. Description from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Spring Picture day will be held Wednesday, April 1. Description from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965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0F5AE" id="_x0000_s1059" type="#_x0000_t202" style="position:absolute;margin-left:135.95pt;margin-top:124.7pt;width:187.15pt;height:76.5pt;z-index:2517826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" stroked="f">
                <v:textbox>
                  <w:txbxContent>
                    <w:p w14:paraId="4D6E00CC" w14:textId="690B7F76" w:rsidR="00BA47E7" w:rsidRDefault="004E2CE0">
                      <w:r>
                        <w:rPr>
                          <w:noProof/>
                        </w:rPr>
                        <w:drawing>
                          <wp:inline distT="0" distB="0" distL="0" distR="0" wp14:anchorId="07A2EE2E" wp14:editId="26EFB2B8">
                            <wp:extent cx="2279650" cy="904875"/>
                            <wp:effectExtent l="0" t="0" r="6350" b="9525"/>
                            <wp:docPr id="1943167864" name="Picture 6" descr="Spring Picture day will be held Wednesday, April 1. Description from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Spring Picture day will be held Wednesday, April 1. Description from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965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7F49">
        <w:rPr>
          <w:noProof/>
        </w:rPr>
        <mc:AlternateContent>
          <mc:Choice Requires="wps">
            <w:drawing>
              <wp:anchor distT="45720" distB="45720" distL="114300" distR="114300" simplePos="0" relativeHeight="251780608" behindDoc="0" locked="0" layoutInCell="1" allowOverlap="1" wp14:anchorId="56AE012C" wp14:editId="60463102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2588260" cy="1609725"/>
                <wp:effectExtent l="0" t="0" r="254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26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18A83" w14:textId="5341238E" w:rsidR="00BA47E7" w:rsidRDefault="004E2C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947AA0" wp14:editId="00A9EEB9">
                                  <wp:extent cx="2396490" cy="1497965"/>
                                  <wp:effectExtent l="0" t="0" r="3810" b="6985"/>
                                  <wp:docPr id="1772047501" name="Picture 3" descr="Spring Wallpapers | Best Wallpap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pring Wallpapers | Best Wallpap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6490" cy="1497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E012C" id="_x0000_s1060" type="#_x0000_t202" style="position:absolute;margin-left:152.6pt;margin-top:0;width:203.8pt;height:126.75pt;z-index:2517806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" stroked="f">
                <v:textbox>
                  <w:txbxContent>
                    <w:p w14:paraId="1F918A83" w14:textId="5341238E" w:rsidR="00BA47E7" w:rsidRDefault="004E2CE0">
                      <w:r>
                        <w:rPr>
                          <w:noProof/>
                        </w:rPr>
                        <w:drawing>
                          <wp:inline distT="0" distB="0" distL="0" distR="0" wp14:anchorId="16947AA0" wp14:editId="00A9EEB9">
                            <wp:extent cx="2396490" cy="1497965"/>
                            <wp:effectExtent l="0" t="0" r="3810" b="6985"/>
                            <wp:docPr id="1772047501" name="Picture 3" descr="Spring Wallpapers | Best Wallpap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pring Wallpapers | Best Wallpap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6490" cy="1497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827F9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81EB213" wp14:editId="374AFFFC">
                <wp:simplePos x="0" y="0"/>
                <wp:positionH relativeFrom="margin">
                  <wp:align>center</wp:align>
                </wp:positionH>
                <wp:positionV relativeFrom="paragraph">
                  <wp:posOffset>5765165</wp:posOffset>
                </wp:positionV>
                <wp:extent cx="4991100" cy="1828800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A5C4A9" w14:textId="06FB50E6" w:rsidR="00E52F67" w:rsidRPr="005827F9" w:rsidRDefault="00A87F49" w:rsidP="00A87F49">
                            <w:pPr>
                              <w:jc w:val="center"/>
                              <w:rPr>
                                <w:noProof/>
                                <w:color w:val="7030A0"/>
                                <w:sz w:val="52"/>
                                <w:szCs w:val="5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sz w:val="52"/>
                                <w:szCs w:val="5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Clinical Trials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1EB213" id="Text Box 3" o:spid="_x0000_s1061" type="#_x0000_t202" style="position:absolute;margin-left:0;margin-top:453.95pt;width:393pt;height:2in;z-index:25174681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" filled="f" stroked="f">
                <v:textbox style="mso-fit-shape-to-text:t">
                  <w:txbxContent>
                    <w:p w14:paraId="59A5C4A9" w14:textId="06FB50E6" w:rsidR="00E52F67" w:rsidRPr="005827F9" w:rsidRDefault="00A87F49" w:rsidP="00A87F49">
                      <w:pPr>
                        <w:jc w:val="center"/>
                        <w:rPr>
                          <w:noProof/>
                          <w:color w:val="7030A0"/>
                          <w:sz w:val="52"/>
                          <w:szCs w:val="5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7030A0"/>
                          <w:sz w:val="52"/>
                          <w:szCs w:val="5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Clinical Trials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FB1">
        <w:rPr>
          <w:noProof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7D48917C" wp14:editId="780DDB4F">
                <wp:simplePos x="0" y="0"/>
                <wp:positionH relativeFrom="column">
                  <wp:posOffset>3848100</wp:posOffset>
                </wp:positionH>
                <wp:positionV relativeFrom="paragraph">
                  <wp:posOffset>7667625</wp:posOffset>
                </wp:positionV>
                <wp:extent cx="2867025" cy="504825"/>
                <wp:effectExtent l="0" t="0" r="28575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FB12B" w14:textId="477AC1F3" w:rsidR="00F86FB1" w:rsidRPr="00F86FB1" w:rsidRDefault="00F86FB1" w:rsidP="00F86FB1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F86FB1">
                              <w:rPr>
                                <w:rFonts w:ascii="Arial Black" w:hAnsi="Arial Black"/>
                                <w:color w:val="FF0000"/>
                                <w:sz w:val="48"/>
                                <w:szCs w:val="48"/>
                              </w:rPr>
                              <w:t>Prescriptions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8917C" id="_x0000_s1062" type="#_x0000_t202" style="position:absolute;margin-left:303pt;margin-top:603.75pt;width:225.75pt;height:39.75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">
                <v:textbox>
                  <w:txbxContent>
                    <w:p w14:paraId="6FEFB12B" w14:textId="477AC1F3" w:rsidR="00F86FB1" w:rsidRPr="00F86FB1" w:rsidRDefault="00F86FB1" w:rsidP="00F86FB1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8"/>
                          <w:szCs w:val="48"/>
                        </w:rPr>
                      </w:pPr>
                      <w:r w:rsidRPr="00F86FB1">
                        <w:rPr>
                          <w:rFonts w:ascii="Arial Black" w:hAnsi="Arial Black"/>
                          <w:color w:val="FF0000"/>
                          <w:sz w:val="48"/>
                          <w:szCs w:val="48"/>
                        </w:rPr>
                        <w:t>Prescriptions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FB1">
        <w:rPr>
          <w:noProof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3CE367EA" wp14:editId="17E3C7B4">
                <wp:simplePos x="0" y="0"/>
                <wp:positionH relativeFrom="column">
                  <wp:posOffset>3851910</wp:posOffset>
                </wp:positionH>
                <wp:positionV relativeFrom="paragraph">
                  <wp:posOffset>8239125</wp:posOffset>
                </wp:positionV>
                <wp:extent cx="2360930" cy="1333500"/>
                <wp:effectExtent l="0" t="0" r="26670" b="190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F6F6D" w14:textId="208598AB" w:rsidR="00F86FB1" w:rsidRPr="00F86FB1" w:rsidRDefault="00F86F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86FB1">
                              <w:rPr>
                                <w:sz w:val="24"/>
                                <w:szCs w:val="24"/>
                              </w:rPr>
                              <w:t>Just a gentle reminder to patients that our prescription phone line is open from 9.00am-12.00pm.</w:t>
                            </w:r>
                          </w:p>
                          <w:p w14:paraId="403E94E3" w14:textId="63A7A016" w:rsidR="00F86FB1" w:rsidRPr="00F86FB1" w:rsidRDefault="00F86F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86FB1">
                              <w:rPr>
                                <w:sz w:val="24"/>
                                <w:szCs w:val="24"/>
                              </w:rPr>
                              <w:t xml:space="preserve">Alternatively, you can order prescriptions through the NHS app, </w:t>
                            </w:r>
                            <w:proofErr w:type="gramStart"/>
                            <w:r w:rsidRPr="00F86FB1">
                              <w:rPr>
                                <w:sz w:val="24"/>
                                <w:szCs w:val="24"/>
                              </w:rPr>
                              <w:t>email</w:t>
                            </w:r>
                            <w:proofErr w:type="gramEnd"/>
                            <w:r w:rsidRPr="00F86FB1">
                              <w:rPr>
                                <w:sz w:val="24"/>
                                <w:szCs w:val="24"/>
                              </w:rPr>
                              <w:t xml:space="preserve"> or pop into reception.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67EA" id="_x0000_s1063" type="#_x0000_t202" style="position:absolute;margin-left:303.3pt;margin-top:648.75pt;width:185.9pt;height:105pt;z-index:2517867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">
                <v:textbox>
                  <w:txbxContent>
                    <w:p w14:paraId="4B6F6F6D" w14:textId="208598AB" w:rsidR="00F86FB1" w:rsidRPr="00F86FB1" w:rsidRDefault="00F86FB1">
                      <w:pPr>
                        <w:rPr>
                          <w:sz w:val="24"/>
                          <w:szCs w:val="24"/>
                        </w:rPr>
                      </w:pPr>
                      <w:r w:rsidRPr="00F86FB1">
                        <w:rPr>
                          <w:sz w:val="24"/>
                          <w:szCs w:val="24"/>
                        </w:rPr>
                        <w:t>Just a gentle reminder to patients that our prescription phone line is open from 9.00am-12.00pm.</w:t>
                      </w:r>
                    </w:p>
                    <w:p w14:paraId="403E94E3" w14:textId="63A7A016" w:rsidR="00F86FB1" w:rsidRPr="00F86FB1" w:rsidRDefault="00F86FB1">
                      <w:pPr>
                        <w:rPr>
                          <w:sz w:val="24"/>
                          <w:szCs w:val="24"/>
                        </w:rPr>
                      </w:pPr>
                      <w:r w:rsidRPr="00F86FB1">
                        <w:rPr>
                          <w:sz w:val="24"/>
                          <w:szCs w:val="24"/>
                        </w:rPr>
                        <w:t xml:space="preserve">Alternatively, you can order prescriptions through the NHS app, </w:t>
                      </w:r>
                      <w:proofErr w:type="gramStart"/>
                      <w:r w:rsidRPr="00F86FB1">
                        <w:rPr>
                          <w:sz w:val="24"/>
                          <w:szCs w:val="24"/>
                        </w:rPr>
                        <w:t>email</w:t>
                      </w:r>
                      <w:proofErr w:type="gramEnd"/>
                      <w:r w:rsidRPr="00F86FB1">
                        <w:rPr>
                          <w:sz w:val="24"/>
                          <w:szCs w:val="24"/>
                        </w:rPr>
                        <w:t xml:space="preserve"> or pop into reception.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FB1">
        <w:rPr>
          <w:noProof/>
        </w:rPr>
        <mc:AlternateContent>
          <mc:Choice Requires="wps">
            <w:drawing>
              <wp:anchor distT="45720" distB="45720" distL="114300" distR="114300" simplePos="0" relativeHeight="251753984" behindDoc="0" locked="0" layoutInCell="1" allowOverlap="1" wp14:anchorId="2B2F41E6" wp14:editId="51725D14">
                <wp:simplePos x="0" y="0"/>
                <wp:positionH relativeFrom="margin">
                  <wp:posOffset>5080</wp:posOffset>
                </wp:positionH>
                <wp:positionV relativeFrom="paragraph">
                  <wp:posOffset>7616825</wp:posOffset>
                </wp:positionV>
                <wp:extent cx="3404235" cy="1207135"/>
                <wp:effectExtent l="0" t="0" r="24765" b="1206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235" cy="120713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225E0" w14:textId="1A7F7E91" w:rsidR="00E773F5" w:rsidRPr="00BA47E7" w:rsidRDefault="00E773F5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A47E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Stay up to date:</w:t>
                            </w:r>
                          </w:p>
                          <w:p w14:paraId="26C6EFE1" w14:textId="2885D702" w:rsidR="00E773F5" w:rsidRPr="00BA47E7" w:rsidRDefault="00147750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BA47E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Facebook – Haslingden Healthcare Ltd</w:t>
                            </w:r>
                          </w:p>
                          <w:p w14:paraId="2FA9FB64" w14:textId="34131278" w:rsidR="00147750" w:rsidRPr="00BA47E7" w:rsidRDefault="00147750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BA47E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Email – </w:t>
                            </w:r>
                            <w:hyperlink r:id="rId33" w:history="1">
                              <w:r w:rsidRPr="00BA47E7">
                                <w:rPr>
                                  <w:rStyle w:val="Hyperlink"/>
                                  <w:rFonts w:asciiTheme="majorHAnsi" w:hAnsiTheme="majorHAnsi" w:cstheme="majorHAnsi"/>
                                  <w:sz w:val="32"/>
                                  <w:szCs w:val="32"/>
                                </w:rPr>
                                <w:t>mackenzie.reception@nhs.net</w:t>
                              </w:r>
                            </w:hyperlink>
                          </w:p>
                          <w:p w14:paraId="536916AE" w14:textId="2562F69A" w:rsidR="00147750" w:rsidRPr="00BA47E7" w:rsidRDefault="00147750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BA47E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Number – 01706 335390</w:t>
                            </w:r>
                          </w:p>
                          <w:p w14:paraId="5DE341C2" w14:textId="77777777" w:rsidR="00147750" w:rsidRPr="00E773F5" w:rsidRDefault="00147750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F41E6" id="_x0000_s1064" type="#_x0000_t202" style="position:absolute;margin-left:.4pt;margin-top:599.75pt;width:268.05pt;height:95.05pt;z-index:251753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" fillcolor="#fc0">
                <v:textbox>
                  <w:txbxContent>
                    <w:p w14:paraId="7F2225E0" w14:textId="1A7F7E91" w:rsidR="00E773F5" w:rsidRPr="00BA47E7" w:rsidRDefault="00E773F5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BA47E7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Stay up to date:</w:t>
                      </w:r>
                    </w:p>
                    <w:p w14:paraId="26C6EFE1" w14:textId="2885D702" w:rsidR="00E773F5" w:rsidRPr="00BA47E7" w:rsidRDefault="00147750">
                      <w:pP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BA47E7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Facebook – Haslingden Healthcare Ltd</w:t>
                      </w:r>
                    </w:p>
                    <w:p w14:paraId="2FA9FB64" w14:textId="34131278" w:rsidR="00147750" w:rsidRPr="00BA47E7" w:rsidRDefault="00147750">
                      <w:pP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BA47E7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Email – </w:t>
                      </w:r>
                      <w:hyperlink r:id="rId34" w:history="1">
                        <w:r w:rsidRPr="00BA47E7">
                          <w:rPr>
                            <w:rStyle w:val="Hyperlink"/>
                            <w:rFonts w:asciiTheme="majorHAnsi" w:hAnsiTheme="majorHAnsi" w:cstheme="majorHAnsi"/>
                            <w:sz w:val="32"/>
                            <w:szCs w:val="32"/>
                          </w:rPr>
                          <w:t>mackenzie.reception@nhs.net</w:t>
                        </w:r>
                      </w:hyperlink>
                    </w:p>
                    <w:p w14:paraId="536916AE" w14:textId="2562F69A" w:rsidR="00147750" w:rsidRPr="00BA47E7" w:rsidRDefault="00147750">
                      <w:pP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BA47E7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Number – 01706 335390</w:t>
                      </w:r>
                    </w:p>
                    <w:p w14:paraId="5DE341C2" w14:textId="77777777" w:rsidR="00147750" w:rsidRPr="00E773F5" w:rsidRDefault="00147750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47E7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53602BC" wp14:editId="45E441CE">
                <wp:simplePos x="0" y="0"/>
                <wp:positionH relativeFrom="margin">
                  <wp:align>left</wp:align>
                </wp:positionH>
                <wp:positionV relativeFrom="paragraph">
                  <wp:posOffset>123385</wp:posOffset>
                </wp:positionV>
                <wp:extent cx="4881245" cy="1733550"/>
                <wp:effectExtent l="0" t="0" r="0" b="0"/>
                <wp:wrapNone/>
                <wp:docPr id="171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1245" cy="1733550"/>
                        </a:xfrm>
                        <a:prstGeom prst="rect">
                          <a:avLst/>
                        </a:prstGeom>
                        <a:solidFill>
                          <a:srgbClr val="FDFFA3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E73FE2" w14:textId="46B58F9B" w:rsidR="00147750" w:rsidRPr="00BA47E7" w:rsidRDefault="00BA47E7" w:rsidP="00147750">
                            <w:pPr>
                              <w:jc w:val="center"/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</w:pPr>
                            <w:r w:rsidRPr="00BA47E7"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  <w:t>Would you like to join our PATIENT PARTICIPATION GROUP?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602BC" id="Rectangle 173" o:spid="_x0000_s1065" style="position:absolute;margin-left:0;margin-top:9.7pt;width:384.35pt;height:136.5pt;z-index:2516925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" fillcolor="#fdffa3" stroked="f">
                <v:textbox inset="2.88pt,2.88pt,2.88pt,2.88pt">
                  <w:txbxContent>
                    <w:p w14:paraId="6FE73FE2" w14:textId="46B58F9B" w:rsidR="00147750" w:rsidRPr="00BA47E7" w:rsidRDefault="00BA47E7" w:rsidP="00147750">
                      <w:pPr>
                        <w:jc w:val="center"/>
                        <w:rPr>
                          <w:rFonts w:ascii="Arial Black" w:hAnsi="Arial Black"/>
                          <w:sz w:val="56"/>
                          <w:szCs w:val="56"/>
                        </w:rPr>
                      </w:pPr>
                      <w:r w:rsidRPr="00BA47E7">
                        <w:rPr>
                          <w:rFonts w:ascii="Arial Black" w:hAnsi="Arial Black"/>
                          <w:sz w:val="56"/>
                          <w:szCs w:val="56"/>
                        </w:rPr>
                        <w:t>Would you like to join our PATIENT PARTICIPATION GROUP?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A47E7">
        <w:rPr>
          <w:noProof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30ED9419" wp14:editId="37E04A7E">
                <wp:simplePos x="0" y="0"/>
                <wp:positionH relativeFrom="column">
                  <wp:posOffset>52412</wp:posOffset>
                </wp:positionH>
                <wp:positionV relativeFrom="paragraph">
                  <wp:posOffset>2077915</wp:posOffset>
                </wp:positionV>
                <wp:extent cx="4824730" cy="3671570"/>
                <wp:effectExtent l="0" t="0" r="13970" b="2413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4730" cy="3671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880DF" w14:textId="7FA5AD25" w:rsidR="005C1453" w:rsidRPr="00BA47E7" w:rsidRDefault="00BA47E7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BA47E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We are looking for enthusiastic, dedicated patients for their views on upcoming changes and to help shape the delivery of services.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Some questions that could be raised are below…</w:t>
                            </w:r>
                          </w:p>
                          <w:p w14:paraId="4ED059FF" w14:textId="77777777" w:rsidR="00BA47E7" w:rsidRDefault="00BA47E7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</w:p>
                          <w:p w14:paraId="51CD1B25" w14:textId="11F067F2" w:rsidR="00BA47E7" w:rsidRPr="00BA47E7" w:rsidRDefault="00BA47E7" w:rsidP="00BA47E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BA47E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How long do I have to wait for a GP appointment?</w:t>
                            </w:r>
                          </w:p>
                          <w:p w14:paraId="0D372369" w14:textId="227887B2" w:rsidR="00BA47E7" w:rsidRPr="00BA47E7" w:rsidRDefault="00BA47E7" w:rsidP="00BA47E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BA47E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How can </w:t>
                            </w:r>
                            <w:r w:rsidR="00A87F49" w:rsidRPr="00BA47E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I access</w:t>
                            </w:r>
                            <w:r w:rsidRPr="00BA47E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mental health services?</w:t>
                            </w:r>
                          </w:p>
                          <w:p w14:paraId="62643E4E" w14:textId="042630D9" w:rsidR="00BA47E7" w:rsidRPr="00BA47E7" w:rsidRDefault="00BA47E7" w:rsidP="00BA47E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BA47E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I just want to check my blood test </w:t>
                            </w:r>
                            <w:proofErr w:type="gramStart"/>
                            <w:r w:rsidRPr="00BA47E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results,</w:t>
                            </w:r>
                            <w:proofErr w:type="gramEnd"/>
                            <w:r w:rsidRPr="00BA47E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can I do this without speaking to a healthcare professional?</w:t>
                            </w:r>
                          </w:p>
                          <w:p w14:paraId="53EA37BA" w14:textId="48805BE0" w:rsidR="00BA47E7" w:rsidRPr="00BA47E7" w:rsidRDefault="00BA47E7" w:rsidP="00BA47E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BA47E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Why do the receptionists need to know what my appointment is for?</w:t>
                            </w:r>
                          </w:p>
                          <w:p w14:paraId="69F938E7" w14:textId="7F518647" w:rsidR="00BA47E7" w:rsidRPr="00BA47E7" w:rsidRDefault="00BA47E7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</w:p>
                          <w:p w14:paraId="759943D5" w14:textId="2790E156" w:rsidR="00BA47E7" w:rsidRPr="00BA47E7" w:rsidRDefault="00BA47E7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BA47E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For more </w:t>
                            </w:r>
                            <w:proofErr w:type="gramStart"/>
                            <w:r w:rsidRPr="00BA47E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information</w:t>
                            </w:r>
                            <w:proofErr w:type="gramEnd"/>
                            <w:r w:rsidRPr="00BA47E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please contact reception:</w:t>
                            </w:r>
                          </w:p>
                          <w:p w14:paraId="7C217894" w14:textId="2B36E764" w:rsidR="00BA47E7" w:rsidRPr="00BA47E7" w:rsidRDefault="00BA47E7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BA47E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01706 335590 or mackenzie.reception@nhs.net</w:t>
                            </w:r>
                          </w:p>
                          <w:p w14:paraId="796C0386" w14:textId="77777777" w:rsidR="00BA47E7" w:rsidRPr="005C1453" w:rsidRDefault="00BA47E7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D9419" id="_x0000_s1066" type="#_x0000_t202" style="position:absolute;margin-left:4.15pt;margin-top:163.6pt;width:379.9pt;height:289.1pt;z-index:25174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" fillcolor="white [3212]">
                <v:textbox>
                  <w:txbxContent>
                    <w:p w14:paraId="613880DF" w14:textId="7FA5AD25" w:rsidR="005C1453" w:rsidRPr="00BA47E7" w:rsidRDefault="00BA47E7">
                      <w:pP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BA47E7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We are looking for enthusiastic, dedicated patients for their views on upcoming changes and to help shape the delivery of services.</w: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Some questions that could be raised are below…</w:t>
                      </w:r>
                    </w:p>
                    <w:p w14:paraId="4ED059FF" w14:textId="77777777" w:rsidR="00BA47E7" w:rsidRDefault="00BA47E7">
                      <w:pP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</w:p>
                    <w:p w14:paraId="51CD1B25" w14:textId="11F067F2" w:rsidR="00BA47E7" w:rsidRPr="00BA47E7" w:rsidRDefault="00BA47E7" w:rsidP="00BA47E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BA47E7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How long do I have to wait for a GP appointment?</w:t>
                      </w:r>
                    </w:p>
                    <w:p w14:paraId="0D372369" w14:textId="227887B2" w:rsidR="00BA47E7" w:rsidRPr="00BA47E7" w:rsidRDefault="00BA47E7" w:rsidP="00BA47E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BA47E7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How can </w:t>
                      </w:r>
                      <w:r w:rsidR="00A87F49" w:rsidRPr="00BA47E7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I access</w:t>
                      </w:r>
                      <w:r w:rsidRPr="00BA47E7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mental health services?</w:t>
                      </w:r>
                    </w:p>
                    <w:p w14:paraId="62643E4E" w14:textId="042630D9" w:rsidR="00BA47E7" w:rsidRPr="00BA47E7" w:rsidRDefault="00BA47E7" w:rsidP="00BA47E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BA47E7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I just want to check my blood test </w:t>
                      </w:r>
                      <w:proofErr w:type="gramStart"/>
                      <w:r w:rsidRPr="00BA47E7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results,</w:t>
                      </w:r>
                      <w:proofErr w:type="gramEnd"/>
                      <w:r w:rsidRPr="00BA47E7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can I do this without speaking to a healthcare professional?</w:t>
                      </w:r>
                    </w:p>
                    <w:p w14:paraId="53EA37BA" w14:textId="48805BE0" w:rsidR="00BA47E7" w:rsidRPr="00BA47E7" w:rsidRDefault="00BA47E7" w:rsidP="00BA47E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BA47E7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Why do the receptionists need to know what my appointment is for?</w:t>
                      </w:r>
                    </w:p>
                    <w:p w14:paraId="69F938E7" w14:textId="7F518647" w:rsidR="00BA47E7" w:rsidRPr="00BA47E7" w:rsidRDefault="00BA47E7">
                      <w:pP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</w:p>
                    <w:p w14:paraId="759943D5" w14:textId="2790E156" w:rsidR="00BA47E7" w:rsidRPr="00BA47E7" w:rsidRDefault="00BA47E7">
                      <w:pP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BA47E7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For more </w:t>
                      </w:r>
                      <w:proofErr w:type="gramStart"/>
                      <w:r w:rsidRPr="00BA47E7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information</w:t>
                      </w:r>
                      <w:proofErr w:type="gramEnd"/>
                      <w:r w:rsidRPr="00BA47E7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please contact reception:</w:t>
                      </w:r>
                    </w:p>
                    <w:p w14:paraId="7C217894" w14:textId="2B36E764" w:rsidR="00BA47E7" w:rsidRPr="00BA47E7" w:rsidRDefault="00BA47E7">
                      <w:pP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BA47E7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01706 335590 or mackenzie.reception@nhs.net</w:t>
                      </w:r>
                    </w:p>
                    <w:p w14:paraId="796C0386" w14:textId="77777777" w:rsidR="00BA47E7" w:rsidRPr="005C1453" w:rsidRDefault="00BA47E7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01683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738FE6D" wp14:editId="63BDC857">
                <wp:simplePos x="0" y="0"/>
                <wp:positionH relativeFrom="column">
                  <wp:posOffset>47625</wp:posOffset>
                </wp:positionH>
                <wp:positionV relativeFrom="paragraph">
                  <wp:posOffset>180975</wp:posOffset>
                </wp:positionV>
                <wp:extent cx="4881245" cy="1997075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245" cy="199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DDB5CF" w14:textId="28C3CEF8" w:rsidR="005C1453" w:rsidRPr="005C1453" w:rsidRDefault="005C1453" w:rsidP="005C145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8FE6D" id="Text Box 227" o:spid="_x0000_s1067" type="#_x0000_t202" style="position:absolute;margin-left:3.75pt;margin-top:14.25pt;width:384.35pt;height:157.25pt;z-index:251740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" filled="f" stroked="f">
                <v:textbox style="mso-fit-shape-to-text:t">
                  <w:txbxContent>
                    <w:p w14:paraId="6EDDB5CF" w14:textId="28C3CEF8" w:rsidR="005C1453" w:rsidRPr="005C1453" w:rsidRDefault="005C1453" w:rsidP="005C145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7D4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9952" behindDoc="0" locked="0" layoutInCell="1" allowOverlap="1" wp14:anchorId="75EDD902" wp14:editId="0189ECE9">
                <wp:simplePos x="0" y="0"/>
                <wp:positionH relativeFrom="column">
                  <wp:posOffset>4881880</wp:posOffset>
                </wp:positionH>
                <wp:positionV relativeFrom="page">
                  <wp:posOffset>2231390</wp:posOffset>
                </wp:positionV>
                <wp:extent cx="2628900" cy="0"/>
                <wp:effectExtent l="0" t="0" r="0" b="0"/>
                <wp:wrapNone/>
                <wp:docPr id="257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0A597" id="Line 150" o:spid="_x0000_s1026" style="position:absolute;z-index:251709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4.4pt,175.7pt" to="591.4pt,1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3F330E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0D3EDAE" wp14:editId="2B67B72B">
                <wp:simplePos x="0" y="0"/>
                <wp:positionH relativeFrom="column">
                  <wp:posOffset>108857</wp:posOffset>
                </wp:positionH>
                <wp:positionV relativeFrom="paragraph">
                  <wp:posOffset>664029</wp:posOffset>
                </wp:positionV>
                <wp:extent cx="3257550" cy="400050"/>
                <wp:effectExtent l="0" t="0" r="0" b="0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C60D27" w14:textId="77777777" w:rsidR="003F330E" w:rsidRDefault="003F330E" w:rsidP="003F330E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  <w:t xml:space="preserve">Finding An Agent That’s Right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  <w:t xml:space="preserve"> You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3EDAE" id="Text Box 27" o:spid="_x0000_s1068" type="#_x0000_t202" style="position:absolute;margin-left:8.55pt;margin-top:52.3pt;width:256.5pt;height:31.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" filled="f" fillcolor="#fffffe" stroked="f" strokecolor="#212120" insetpen="t">
                <v:textbox inset="2.88pt,2.88pt,2.88pt,2.88pt">
                  <w:txbxContent>
                    <w:p w14:paraId="32C60D27" w14:textId="77777777" w:rsidR="003F330E" w:rsidRDefault="003F330E" w:rsidP="003F330E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  <w:t xml:space="preserve">Finding An Agent That’s Right 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  <w:t>For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  <w:t xml:space="preserve"> You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644B" w:rsidSect="0098207D"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7A206" w14:textId="77777777" w:rsidR="00931BBE" w:rsidRDefault="00931BBE" w:rsidP="00B315DB">
      <w:r>
        <w:separator/>
      </w:r>
    </w:p>
  </w:endnote>
  <w:endnote w:type="continuationSeparator" w:id="0">
    <w:p w14:paraId="5210C5D1" w14:textId="77777777" w:rsidR="00931BBE" w:rsidRDefault="00931BBE" w:rsidP="00B31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DCADE" w14:textId="77777777" w:rsidR="00931BBE" w:rsidRDefault="00931BBE" w:rsidP="00B315DB">
      <w:r>
        <w:separator/>
      </w:r>
    </w:p>
  </w:footnote>
  <w:footnote w:type="continuationSeparator" w:id="0">
    <w:p w14:paraId="1EE6BB3D" w14:textId="77777777" w:rsidR="00931BBE" w:rsidRDefault="00931BBE" w:rsidP="00B315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95F09A7E"/>
    <w:lvl w:ilvl="0">
      <w:numFmt w:val="bullet"/>
      <w:lvlText w:val="*"/>
      <w:lvlJc w:val="left"/>
    </w:lvl>
  </w:abstractNum>
  <w:abstractNum w:abstractNumId="1" w15:restartNumberingAfterBreak="0">
    <w:nsid w:val="05427563"/>
    <w:multiLevelType w:val="multilevel"/>
    <w:tmpl w:val="749AA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C9127C"/>
    <w:multiLevelType w:val="hybridMultilevel"/>
    <w:tmpl w:val="8C8C4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24060"/>
    <w:multiLevelType w:val="hybridMultilevel"/>
    <w:tmpl w:val="B59A8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743D2"/>
    <w:multiLevelType w:val="hybridMultilevel"/>
    <w:tmpl w:val="B67AE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674F2"/>
    <w:multiLevelType w:val="hybridMultilevel"/>
    <w:tmpl w:val="8B00F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54A8B"/>
    <w:multiLevelType w:val="multilevel"/>
    <w:tmpl w:val="F7A63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4080056"/>
    <w:multiLevelType w:val="hybridMultilevel"/>
    <w:tmpl w:val="31480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AE238C"/>
    <w:multiLevelType w:val="hybridMultilevel"/>
    <w:tmpl w:val="B82C0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4E1AC1"/>
    <w:multiLevelType w:val="hybridMultilevel"/>
    <w:tmpl w:val="9BD6E5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91739697">
    <w:abstractNumId w:val="4"/>
  </w:num>
  <w:num w:numId="2" w16cid:durableId="1377926578">
    <w:abstractNumId w:val="8"/>
  </w:num>
  <w:num w:numId="3" w16cid:durableId="185559504">
    <w:abstractNumId w:val="2"/>
  </w:num>
  <w:num w:numId="4" w16cid:durableId="1102412795">
    <w:abstractNumId w:val="3"/>
  </w:num>
  <w:num w:numId="5" w16cid:durableId="82177870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" w16cid:durableId="1542329163">
    <w:abstractNumId w:val="6"/>
  </w:num>
  <w:num w:numId="7" w16cid:durableId="1172111520">
    <w:abstractNumId w:val="5"/>
  </w:num>
  <w:num w:numId="8" w16cid:durableId="1669482180">
    <w:abstractNumId w:val="1"/>
  </w:num>
  <w:num w:numId="9" w16cid:durableId="1255743528">
    <w:abstractNumId w:val="7"/>
  </w:num>
  <w:num w:numId="10" w16cid:durableId="18808201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BBE"/>
    <w:rsid w:val="00013C2B"/>
    <w:rsid w:val="00041882"/>
    <w:rsid w:val="000C1BF1"/>
    <w:rsid w:val="000C6F3D"/>
    <w:rsid w:val="000E4FE5"/>
    <w:rsid w:val="00117DEA"/>
    <w:rsid w:val="0014052A"/>
    <w:rsid w:val="001431B7"/>
    <w:rsid w:val="00147750"/>
    <w:rsid w:val="001D057A"/>
    <w:rsid w:val="002142BC"/>
    <w:rsid w:val="002339C3"/>
    <w:rsid w:val="00243514"/>
    <w:rsid w:val="002615F6"/>
    <w:rsid w:val="0027569E"/>
    <w:rsid w:val="002F0E82"/>
    <w:rsid w:val="002F39BD"/>
    <w:rsid w:val="002F7C7F"/>
    <w:rsid w:val="00356A35"/>
    <w:rsid w:val="0037105E"/>
    <w:rsid w:val="0037225C"/>
    <w:rsid w:val="003F330E"/>
    <w:rsid w:val="00402165"/>
    <w:rsid w:val="004040FD"/>
    <w:rsid w:val="00446786"/>
    <w:rsid w:val="004B32A5"/>
    <w:rsid w:val="004B7D58"/>
    <w:rsid w:val="004C738E"/>
    <w:rsid w:val="004D1861"/>
    <w:rsid w:val="004E2CE0"/>
    <w:rsid w:val="004E644B"/>
    <w:rsid w:val="00501683"/>
    <w:rsid w:val="005232D7"/>
    <w:rsid w:val="005827F9"/>
    <w:rsid w:val="005A2815"/>
    <w:rsid w:val="005A70E5"/>
    <w:rsid w:val="005C1453"/>
    <w:rsid w:val="005E4FAF"/>
    <w:rsid w:val="00600241"/>
    <w:rsid w:val="00653B0B"/>
    <w:rsid w:val="006557F7"/>
    <w:rsid w:val="00683A6C"/>
    <w:rsid w:val="006F4C6E"/>
    <w:rsid w:val="00720573"/>
    <w:rsid w:val="00744915"/>
    <w:rsid w:val="00745292"/>
    <w:rsid w:val="007650F1"/>
    <w:rsid w:val="00776B14"/>
    <w:rsid w:val="007A05E6"/>
    <w:rsid w:val="007A43C8"/>
    <w:rsid w:val="007A521D"/>
    <w:rsid w:val="007B46E6"/>
    <w:rsid w:val="007F622D"/>
    <w:rsid w:val="00813C4B"/>
    <w:rsid w:val="00854E86"/>
    <w:rsid w:val="008616E4"/>
    <w:rsid w:val="008C1A30"/>
    <w:rsid w:val="008C43D7"/>
    <w:rsid w:val="008D5AAA"/>
    <w:rsid w:val="00931BBE"/>
    <w:rsid w:val="009776CA"/>
    <w:rsid w:val="00977D87"/>
    <w:rsid w:val="0098207D"/>
    <w:rsid w:val="0099568F"/>
    <w:rsid w:val="00A128C3"/>
    <w:rsid w:val="00A313DC"/>
    <w:rsid w:val="00A33F3C"/>
    <w:rsid w:val="00A744BD"/>
    <w:rsid w:val="00A87F49"/>
    <w:rsid w:val="00A91CEF"/>
    <w:rsid w:val="00AB7B00"/>
    <w:rsid w:val="00AC75D5"/>
    <w:rsid w:val="00B13AD2"/>
    <w:rsid w:val="00B315DB"/>
    <w:rsid w:val="00B32B25"/>
    <w:rsid w:val="00B72A6D"/>
    <w:rsid w:val="00BA47E7"/>
    <w:rsid w:val="00BD0FE9"/>
    <w:rsid w:val="00BD22F1"/>
    <w:rsid w:val="00BF6B12"/>
    <w:rsid w:val="00C156B3"/>
    <w:rsid w:val="00C3748E"/>
    <w:rsid w:val="00C5112E"/>
    <w:rsid w:val="00C51EDD"/>
    <w:rsid w:val="00C9650D"/>
    <w:rsid w:val="00CE1D36"/>
    <w:rsid w:val="00D17D41"/>
    <w:rsid w:val="00D37C8B"/>
    <w:rsid w:val="00DC2535"/>
    <w:rsid w:val="00DE7BEE"/>
    <w:rsid w:val="00E52F67"/>
    <w:rsid w:val="00E74404"/>
    <w:rsid w:val="00E773F5"/>
    <w:rsid w:val="00EA5F97"/>
    <w:rsid w:val="00ED7EE3"/>
    <w:rsid w:val="00EE23CA"/>
    <w:rsid w:val="00F120F3"/>
    <w:rsid w:val="00F86FB1"/>
    <w:rsid w:val="00FB2BD4"/>
    <w:rsid w:val="00FB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1F4B94"/>
  <w15:chartTrackingRefBased/>
  <w15:docId w15:val="{9C43F634-9E0E-4885-B652-5F59A500C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C6E"/>
    <w:rPr>
      <w:rFonts w:ascii="Times New Roman" w:eastAsia="Times New Roman" w:hAnsi="Times New Roman"/>
      <w:color w:val="212120"/>
      <w:kern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052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4052A"/>
    <w:pPr>
      <w:spacing w:before="100" w:beforeAutospacing="1" w:after="100" w:afterAutospacing="1"/>
      <w:outlineLvl w:val="2"/>
    </w:pPr>
    <w:rPr>
      <w:b/>
      <w:bCs/>
      <w:color w:val="auto"/>
      <w:kern w:val="0"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5DB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15DB"/>
    <w:rPr>
      <w:rFonts w:ascii="Times New Roman" w:eastAsia="Times New Roman" w:hAnsi="Times New Roman"/>
      <w:color w:val="212120"/>
      <w:kern w:val="28"/>
    </w:rPr>
  </w:style>
  <w:style w:type="paragraph" w:styleId="ListParagraph">
    <w:name w:val="List Paragraph"/>
    <w:basedOn w:val="Normal"/>
    <w:uiPriority w:val="34"/>
    <w:qFormat/>
    <w:rsid w:val="00931BB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54E86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72A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2A6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47750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BA47E7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14052A"/>
    <w:rPr>
      <w:rFonts w:ascii="Times New Roman" w:eastAsia="Times New Roman" w:hAnsi="Times New Roman"/>
      <w:b/>
      <w:bCs/>
      <w:sz w:val="27"/>
      <w:szCs w:val="27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052A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astlancashirealliance.co.uk/" TargetMode="External"/><Relationship Id="rId18" Type="http://schemas.openxmlformats.org/officeDocument/2006/relationships/hyperlink" Target="mailto:Ela.servicefeedback@nhs.net" TargetMode="External"/><Relationship Id="rId26" Type="http://schemas.openxmlformats.org/officeDocument/2006/relationships/hyperlink" Target="http://www.nhs.uk/smokefre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hyperlink" Target="mailto:mackenzie.reception@nhs.net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s://www.facebook.com/EastLancsAlliance/" TargetMode="External"/><Relationship Id="rId25" Type="http://schemas.openxmlformats.org/officeDocument/2006/relationships/image" Target="media/image8.jpeg"/><Relationship Id="rId33" Type="http://schemas.openxmlformats.org/officeDocument/2006/relationships/hyperlink" Target="mailto:mackenzie.reception@nhs.net" TargetMode="External"/><Relationship Id="rId2" Type="http://schemas.openxmlformats.org/officeDocument/2006/relationships/styles" Target="styles.xml"/><Relationship Id="rId16" Type="http://schemas.openxmlformats.org/officeDocument/2006/relationships/hyperlink" Target="https://eastlancashirealliance.co.uk/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app.getubetter.com/request-access/1/571d3a9420bfd9219f65b643d0003bf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ing.com/ck/a?!&amp;&amp;p=c6392f0ae3c468f4JmltdHM9MTcwOTUxMDQwMCZpZ3VpZD0xOWZhZjI5Yy0xN2VkLTYzMzUtM2VjOS1lNmI5MTZkZDYyMzcmaW5zaWQ9NTg2Mg&amp;ptn=3&amp;ver=2&amp;hsh=3&amp;fclid=19faf29c-17ed-6335-3ec9-e6b916dd6237&amp;psq=purple+day+for+epilepsy&amp;u=a1aHR0cHM6Ly93d3cucHVycGxlZGF5Lm9yZy8&amp;ntb=1" TargetMode="External"/><Relationship Id="rId24" Type="http://schemas.openxmlformats.org/officeDocument/2006/relationships/hyperlink" Target="http://www.nhs.uk/smokefree" TargetMode="External"/><Relationship Id="rId32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hyperlink" Target="mailto:Ela.servicefeedback@nhs.net" TargetMode="External"/><Relationship Id="rId23" Type="http://schemas.openxmlformats.org/officeDocument/2006/relationships/hyperlink" Target="https://florey.accurx.com/p/P81099" TargetMode="External"/><Relationship Id="rId28" Type="http://schemas.openxmlformats.org/officeDocument/2006/relationships/image" Target="media/image10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bing.com/ck/a?!&amp;&amp;p=c6392f0ae3c468f4JmltdHM9MTcwOTUxMDQwMCZpZ3VpZD0xOWZhZjI5Yy0xN2VkLTYzMzUtM2VjOS1lNmI5MTZkZDYyMzcmaW5zaWQ9NTg2Mg&amp;ptn=3&amp;ver=2&amp;hsh=3&amp;fclid=19faf29c-17ed-6335-3ec9-e6b916dd6237&amp;psq=purple+day+for+epilepsy&amp;u=a1aHR0cHM6Ly93d3cucHVycGxlZGF5Lm9yZy8&amp;ntb=1" TargetMode="External"/><Relationship Id="rId14" Type="http://schemas.openxmlformats.org/officeDocument/2006/relationships/hyperlink" Target="https://www.facebook.com/EastLancsAlliance/" TargetMode="External"/><Relationship Id="rId22" Type="http://schemas.openxmlformats.org/officeDocument/2006/relationships/hyperlink" Target="https://florey.accurx.com/p/P81099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app.getubetter.com/request-access/1/571d3a9420bfd9219f65b643d0003bf4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ttie.scobey\AppData\Roaming\Microsoft\Templates\Real%20estate%20newsletter%20(4%20page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newsletter (4 pages)</Template>
  <TotalTime>383</TotalTime>
  <Pages>4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Kittie Scobey (Wallingford Medical Centre)</dc:creator>
  <cp:keywords/>
  <dc:description/>
  <cp:lastModifiedBy>CHESWORTH, Alice (NHS LANCASHIRE AND SOUTH CUMBRIA ICB - 01A)</cp:lastModifiedBy>
  <cp:revision>18</cp:revision>
  <dcterms:created xsi:type="dcterms:W3CDTF">2023-12-14T12:05:00Z</dcterms:created>
  <dcterms:modified xsi:type="dcterms:W3CDTF">2024-03-11T10:51:00Z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